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99E" w:rsidRDefault="00EC799E" w:rsidP="009B1E6A">
      <w:pPr>
        <w:rPr>
          <w:rFonts w:ascii="Times New Roman" w:hAnsi="Times New Roman"/>
          <w:sz w:val="28"/>
          <w:szCs w:val="28"/>
        </w:rPr>
      </w:pPr>
    </w:p>
    <w:p w:rsidR="00EC799E" w:rsidRDefault="00EC799E" w:rsidP="00BD0F71">
      <w:pPr>
        <w:jc w:val="center"/>
        <w:rPr>
          <w:rFonts w:ascii="Times New Roman" w:hAnsi="Times New Roman"/>
          <w:sz w:val="28"/>
          <w:szCs w:val="28"/>
        </w:rPr>
      </w:pPr>
    </w:p>
    <w:p w:rsidR="00EC799E" w:rsidRDefault="00EC799E" w:rsidP="00F17E06">
      <w:pPr>
        <w:rPr>
          <w:rFonts w:ascii="Times New Roman" w:hAnsi="Times New Roman"/>
          <w:sz w:val="28"/>
          <w:szCs w:val="28"/>
        </w:rPr>
      </w:pPr>
    </w:p>
    <w:p w:rsidR="00EC799E" w:rsidRDefault="00EC799E" w:rsidP="00BD0F71">
      <w:pPr>
        <w:jc w:val="center"/>
        <w:rPr>
          <w:rFonts w:ascii="Times New Roman" w:hAnsi="Times New Roman"/>
          <w:sz w:val="28"/>
          <w:szCs w:val="28"/>
        </w:rPr>
      </w:pPr>
    </w:p>
    <w:p w:rsidR="00EC799E" w:rsidRDefault="00EC799E" w:rsidP="00C72357">
      <w:pPr>
        <w:rPr>
          <w:rFonts w:ascii="Times New Roman" w:hAnsi="Times New Roman"/>
          <w:sz w:val="28"/>
          <w:szCs w:val="28"/>
        </w:rPr>
      </w:pPr>
    </w:p>
    <w:p w:rsidR="00EC799E" w:rsidRDefault="00EC799E" w:rsidP="00BD0F71">
      <w:pPr>
        <w:jc w:val="center"/>
        <w:rPr>
          <w:rFonts w:ascii="Times New Roman" w:hAnsi="Times New Roman"/>
          <w:sz w:val="28"/>
          <w:szCs w:val="28"/>
        </w:rPr>
      </w:pPr>
      <w:r w:rsidRPr="00B8064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http://hotelsccontinental.com/solitaire/img/divider2.png" style="width:369.75pt;height:96pt;visibility:visible">
            <v:imagedata r:id="rId5" o:title=""/>
          </v:shape>
        </w:pict>
      </w:r>
    </w:p>
    <w:p w:rsidR="00EC799E" w:rsidRDefault="00EC799E" w:rsidP="00BD0F7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СОВРЕМЕННОЙ ГОРОДСКОЙ СРЕДЫ НА ТЕРРИТОРИИ МУНИЦИПАЛЬНОГО ОБРАЗОВАНИЯ ГОРОД НИКОЛЬСК</w:t>
      </w:r>
    </w:p>
    <w:p w:rsidR="00EC799E" w:rsidRPr="009B1E6A" w:rsidRDefault="00EC799E" w:rsidP="00C72357">
      <w:pPr>
        <w:spacing w:after="0"/>
        <w:jc w:val="center"/>
        <w:rPr>
          <w:rFonts w:ascii="Times New Roman" w:hAnsi="Times New Roman"/>
          <w:b/>
          <w:i/>
          <w:sz w:val="56"/>
          <w:szCs w:val="56"/>
        </w:rPr>
      </w:pPr>
      <w:r w:rsidRPr="009B1E6A">
        <w:rPr>
          <w:rFonts w:ascii="Times New Roman" w:hAnsi="Times New Roman"/>
          <w:b/>
          <w:i/>
          <w:sz w:val="56"/>
          <w:szCs w:val="56"/>
        </w:rPr>
        <w:t>Дизайн-проект</w:t>
      </w:r>
    </w:p>
    <w:p w:rsidR="00EC799E" w:rsidRPr="009B1E6A" w:rsidRDefault="00EC799E" w:rsidP="00C72357">
      <w:pPr>
        <w:spacing w:after="0"/>
        <w:jc w:val="center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 xml:space="preserve">благоустройства </w:t>
      </w:r>
      <w:r w:rsidRPr="009B1E6A">
        <w:rPr>
          <w:rFonts w:ascii="Times New Roman" w:hAnsi="Times New Roman"/>
          <w:b/>
          <w:i/>
          <w:sz w:val="56"/>
          <w:szCs w:val="56"/>
        </w:rPr>
        <w:t>территории общего пользования</w:t>
      </w:r>
    </w:p>
    <w:p w:rsidR="00EC799E" w:rsidRDefault="00EC799E" w:rsidP="00C72357">
      <w:pPr>
        <w:spacing w:after="0"/>
        <w:jc w:val="center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>г</w:t>
      </w:r>
      <w:r w:rsidRPr="009B1E6A">
        <w:rPr>
          <w:rFonts w:ascii="Times New Roman" w:hAnsi="Times New Roman"/>
          <w:b/>
          <w:i/>
          <w:sz w:val="56"/>
          <w:szCs w:val="56"/>
        </w:rPr>
        <w:t>ородской парк</w:t>
      </w:r>
      <w:r>
        <w:rPr>
          <w:rFonts w:ascii="Times New Roman" w:hAnsi="Times New Roman"/>
          <w:b/>
          <w:i/>
          <w:sz w:val="56"/>
          <w:szCs w:val="56"/>
        </w:rPr>
        <w:t>,</w:t>
      </w:r>
    </w:p>
    <w:p w:rsidR="00EC799E" w:rsidRDefault="00EC799E" w:rsidP="00C72357">
      <w:pPr>
        <w:spacing w:after="0"/>
        <w:jc w:val="center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>расположенный на территории муниципального образования город Никольск</w:t>
      </w:r>
    </w:p>
    <w:p w:rsidR="00EC799E" w:rsidRPr="009B1E6A" w:rsidRDefault="00EC799E" w:rsidP="00C72357">
      <w:pPr>
        <w:spacing w:after="0"/>
        <w:jc w:val="center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>по улице Советской</w:t>
      </w:r>
    </w:p>
    <w:p w:rsidR="00EC799E" w:rsidRDefault="00EC799E" w:rsidP="00C72357">
      <w:pPr>
        <w:spacing w:after="0"/>
        <w:jc w:val="center"/>
        <w:rPr>
          <w:rFonts w:ascii="Times New Roman" w:hAnsi="Times New Roman"/>
          <w:sz w:val="66"/>
          <w:szCs w:val="66"/>
        </w:rPr>
      </w:pPr>
    </w:p>
    <w:p w:rsidR="00EC799E" w:rsidRDefault="00EC799E" w:rsidP="00BD0F71">
      <w:pPr>
        <w:jc w:val="center"/>
        <w:rPr>
          <w:rFonts w:ascii="Times New Roman" w:hAnsi="Times New Roman"/>
          <w:sz w:val="66"/>
          <w:szCs w:val="66"/>
        </w:rPr>
      </w:pPr>
    </w:p>
    <w:p w:rsidR="00EC799E" w:rsidRDefault="00EC799E" w:rsidP="00BD0F71">
      <w:pPr>
        <w:jc w:val="center"/>
        <w:rPr>
          <w:rFonts w:ascii="Times New Roman" w:hAnsi="Times New Roman"/>
          <w:sz w:val="66"/>
          <w:szCs w:val="66"/>
        </w:rPr>
      </w:pPr>
    </w:p>
    <w:p w:rsidR="00EC799E" w:rsidRDefault="00EC799E" w:rsidP="00BD0F71">
      <w:pPr>
        <w:jc w:val="center"/>
        <w:rPr>
          <w:rFonts w:ascii="Times New Roman" w:hAnsi="Times New Roman"/>
          <w:b/>
          <w:sz w:val="28"/>
          <w:szCs w:val="28"/>
        </w:rPr>
      </w:pPr>
      <w:r w:rsidRPr="0035516A">
        <w:rPr>
          <w:rFonts w:ascii="Times New Roman" w:hAnsi="Times New Roman"/>
          <w:b/>
          <w:sz w:val="28"/>
          <w:szCs w:val="28"/>
        </w:rPr>
        <w:t>2018 год</w:t>
      </w:r>
    </w:p>
    <w:p w:rsidR="00EC799E" w:rsidRPr="00F2745B" w:rsidRDefault="00EC799E" w:rsidP="009B1E6A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F2745B">
        <w:rPr>
          <w:rFonts w:ascii="Times New Roman" w:hAnsi="Times New Roman"/>
          <w:b/>
          <w:i/>
          <w:sz w:val="32"/>
          <w:szCs w:val="32"/>
        </w:rPr>
        <w:t>Благоустройство территории общего пользования</w:t>
      </w:r>
    </w:p>
    <w:p w:rsidR="00EC799E" w:rsidRPr="00F2745B" w:rsidRDefault="00EC799E" w:rsidP="009B1E6A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F2745B">
        <w:rPr>
          <w:rFonts w:ascii="Times New Roman" w:hAnsi="Times New Roman"/>
          <w:b/>
          <w:i/>
          <w:sz w:val="32"/>
          <w:szCs w:val="32"/>
        </w:rPr>
        <w:t>городской парк, расположенный  на территории муниципального образования  город Никольск по ул.Советской</w:t>
      </w:r>
    </w:p>
    <w:p w:rsidR="00EC799E" w:rsidRPr="00F2745B" w:rsidRDefault="00EC799E" w:rsidP="009B1E6A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EC799E" w:rsidRDefault="00EC799E" w:rsidP="0085593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реализации программы «Формирование современной городской среды на территории муниципального образования город Никольск на 2018-2022 годы» разработан дизайн проект благоустройства территории общего пользования городской парк, расположенный на территории муниципального образования город Никольск по ул. Советской.</w:t>
      </w:r>
    </w:p>
    <w:p w:rsidR="00EC799E" w:rsidRDefault="00EC799E" w:rsidP="009B1E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Территория проекта представляет собой центр муниципального образования город Никольск, где расположена танцевальная площадка и места для отдыха и прогулки населения.</w:t>
      </w:r>
    </w:p>
    <w:p w:rsidR="00EC799E" w:rsidRDefault="00EC799E" w:rsidP="009B1E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соответствии с генеральным планом муниципального образования город Никольск  территория проекта входит в зону природных территорий.</w:t>
      </w:r>
    </w:p>
    <w:p w:rsidR="00EC799E" w:rsidRDefault="00EC799E" w:rsidP="0085593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Поскольку некоторую часть жизни мы проводим вне своего дома или квартиры, нам не безразлично, как воздействует  на нас в эстетическом плане окружающая  среда. Именно поэтому  мы должны  считать благоустройство территории  очень важным  и полезным делом. И для этого, чтобы  наш город сохранил свой облик, необходимо использовать все способы и элементы  благоустройства  территории.  Необычайно важным является понимание восприятия благоустройства территории как единого целого, с точки зрения его хозяйственного и эстетического назначения. </w:t>
      </w:r>
    </w:p>
    <w:p w:rsidR="00EC799E" w:rsidRDefault="00EC799E" w:rsidP="00F17E0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финансирования на 2018 год:</w:t>
      </w:r>
    </w:p>
    <w:p w:rsidR="00EC799E" w:rsidRPr="007E7282" w:rsidRDefault="00EC799E" w:rsidP="009B1E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Федеральный бюджет – </w:t>
      </w:r>
      <w:r w:rsidRPr="007E7282">
        <w:rPr>
          <w:rFonts w:ascii="Times New Roman" w:hAnsi="Times New Roman"/>
          <w:sz w:val="28"/>
          <w:szCs w:val="28"/>
        </w:rPr>
        <w:t>576</w:t>
      </w:r>
      <w:r>
        <w:rPr>
          <w:rFonts w:ascii="Times New Roman" w:hAnsi="Times New Roman"/>
          <w:sz w:val="28"/>
          <w:szCs w:val="28"/>
        </w:rPr>
        <w:t>,</w:t>
      </w:r>
      <w:r w:rsidRPr="007E7282">
        <w:rPr>
          <w:rFonts w:ascii="Times New Roman" w:hAnsi="Times New Roman"/>
          <w:sz w:val="28"/>
          <w:szCs w:val="28"/>
        </w:rPr>
        <w:t>033</w:t>
      </w:r>
      <w:r>
        <w:rPr>
          <w:rFonts w:ascii="Times New Roman" w:hAnsi="Times New Roman"/>
          <w:sz w:val="28"/>
          <w:szCs w:val="28"/>
        </w:rPr>
        <w:t xml:space="preserve"> тыс.рублей</w:t>
      </w:r>
    </w:p>
    <w:p w:rsidR="00EC799E" w:rsidRPr="004B467D" w:rsidRDefault="00EC799E" w:rsidP="009B1E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67D">
        <w:rPr>
          <w:rFonts w:ascii="Times New Roman" w:hAnsi="Times New Roman"/>
          <w:sz w:val="28"/>
          <w:szCs w:val="28"/>
        </w:rPr>
        <w:t>Областной бюджет – 332</w:t>
      </w:r>
      <w:r>
        <w:rPr>
          <w:rFonts w:ascii="Times New Roman" w:hAnsi="Times New Roman"/>
          <w:sz w:val="28"/>
          <w:szCs w:val="28"/>
        </w:rPr>
        <w:t>,</w:t>
      </w:r>
      <w:r w:rsidRPr="004B467D">
        <w:rPr>
          <w:rFonts w:ascii="Times New Roman" w:hAnsi="Times New Roman"/>
          <w:sz w:val="28"/>
          <w:szCs w:val="28"/>
        </w:rPr>
        <w:t>967</w:t>
      </w:r>
      <w:r>
        <w:rPr>
          <w:rFonts w:ascii="Times New Roman" w:hAnsi="Times New Roman"/>
          <w:sz w:val="28"/>
          <w:szCs w:val="28"/>
        </w:rPr>
        <w:t xml:space="preserve"> тыс.рублей</w:t>
      </w:r>
    </w:p>
    <w:p w:rsidR="00EC799E" w:rsidRPr="004B467D" w:rsidRDefault="00EC799E" w:rsidP="009B1E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67D">
        <w:rPr>
          <w:rFonts w:ascii="Times New Roman" w:hAnsi="Times New Roman"/>
          <w:sz w:val="28"/>
          <w:szCs w:val="28"/>
        </w:rPr>
        <w:t xml:space="preserve">Местный бюджет </w:t>
      </w:r>
      <w:r>
        <w:rPr>
          <w:rFonts w:ascii="Times New Roman" w:hAnsi="Times New Roman"/>
          <w:sz w:val="28"/>
          <w:szCs w:val="28"/>
        </w:rPr>
        <w:t>–</w:t>
      </w:r>
      <w:r w:rsidRPr="004B4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90,900 тыс.рублей</w:t>
      </w:r>
    </w:p>
    <w:p w:rsidR="00EC799E" w:rsidRDefault="00EC799E" w:rsidP="00F17E0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создания благоприятной комфортной жизненной среды с обеспечением комфортных условий для жителей и гостей города предлагается выполнить следующие мероприятия:  </w:t>
      </w:r>
    </w:p>
    <w:p w:rsidR="00EC799E" w:rsidRDefault="00EC799E" w:rsidP="0074385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скамеек у танцевальной площадки с железным каркасом в количестве 60 штук.</w:t>
      </w:r>
    </w:p>
    <w:p w:rsidR="00EC799E" w:rsidRDefault="00EC799E" w:rsidP="0074385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существующего ограждения танцевальной площадки</w:t>
      </w:r>
    </w:p>
    <w:p w:rsidR="00EC799E" w:rsidRDefault="00EC799E" w:rsidP="0074385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бордюрного камня у памятника И.С.Коневу.</w:t>
      </w:r>
    </w:p>
    <w:p w:rsidR="00EC799E" w:rsidRDefault="00EC799E" w:rsidP="0074385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памятника  И.С. Конева.</w:t>
      </w:r>
    </w:p>
    <w:p w:rsidR="00EC799E" w:rsidRDefault="00EC799E" w:rsidP="004B467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работ на танцплощадке: Обшивка стен вагонкой, покраска, установка дверного блока,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обшивка фронтона профлистом,  детали обрамления кровли.</w:t>
      </w:r>
    </w:p>
    <w:p w:rsidR="00EC799E" w:rsidRPr="004B467D" w:rsidRDefault="00EC799E" w:rsidP="004B46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799E" w:rsidRDefault="00EC799E" w:rsidP="000759F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C799E" w:rsidRDefault="00EC799E" w:rsidP="000759F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C799E" w:rsidRDefault="00EC799E" w:rsidP="000759F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C799E" w:rsidRDefault="00EC799E" w:rsidP="000759F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C799E" w:rsidRDefault="00EC799E" w:rsidP="000759F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C799E" w:rsidRDefault="00EC799E" w:rsidP="000759F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C799E" w:rsidRDefault="00EC799E" w:rsidP="000759F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C799E" w:rsidRDefault="00EC799E" w:rsidP="000759F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C799E" w:rsidRDefault="00EC799E" w:rsidP="000759F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Схема </w:t>
      </w: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расположения благоустраиваемой территории</w:t>
      </w: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D71EC1">
        <w:rPr>
          <w:rFonts w:ascii="Times New Roman" w:hAnsi="Times New Roman"/>
          <w:noProof/>
          <w:sz w:val="32"/>
          <w:szCs w:val="32"/>
        </w:rPr>
        <w:pict>
          <v:shape id="Рисунок 1" o:spid="_x0000_i1026" type="#_x0000_t75" style="width:464.25pt;height:449.25pt;visibility:visible">
            <v:imagedata r:id="rId6" o:title=""/>
          </v:shape>
        </w:pict>
      </w: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C799E" w:rsidRDefault="00EC799E" w:rsidP="00F17E06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СХЕМА</w:t>
      </w:r>
    </w:p>
    <w:p w:rsidR="00EC799E" w:rsidRDefault="00EC799E" w:rsidP="00537E5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расположения общественной территории  Городской парк</w:t>
      </w:r>
    </w:p>
    <w:p w:rsidR="00EC799E" w:rsidRDefault="00EC799E" w:rsidP="00537E5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C799E" w:rsidRDefault="00EC799E" w:rsidP="007077E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line id="Прямая соединительная линия 124" o:spid="_x0000_s1026" style="position:absolute;left:0;text-align:left;z-index:251701760;visibility:visible" from="362.25pt,53.7pt" to="367.45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"/>
        </w:pict>
      </w:r>
      <w:r>
        <w:rPr>
          <w:noProof/>
        </w:rPr>
        <w:pict>
          <v:line id="Прямая соединительная линия 110" o:spid="_x0000_s1027" style="position:absolute;left:0;text-align:left;flip:y;z-index:251690496;visibility:visible" from="362.6pt,49.3pt" to="401.3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" strokecolor="#4579b8"/>
        </w:pict>
      </w:r>
      <w:r>
        <w:rPr>
          <w:noProof/>
        </w:rPr>
        <w:pict>
          <v:line id="Прямая соединительная линия 122" o:spid="_x0000_s1028" style="position:absolute;left:0;text-align:left;flip:y;z-index:251700736;visibility:visible" from="322.45pt,85.3pt" to="353.8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"/>
        </w:pict>
      </w:r>
      <w:r>
        <w:rPr>
          <w:noProof/>
        </w:rPr>
        <w:pict>
          <v:line id="Прямая соединительная линия 121" o:spid="_x0000_s1029" style="position:absolute;left:0;text-align:left;flip:y;z-index:251699712;visibility:visible" from="318.6pt,81.5pt" to="353.8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"/>
        </w:pict>
      </w:r>
      <w:r>
        <w:rPr>
          <w:noProof/>
        </w:rPr>
        <w:pict>
          <v:line id="Прямая соединительная линия 119" o:spid="_x0000_s1030" style="position:absolute;left:0;text-align:left;flip:y;z-index:251698688;visibility:visible" from="365.7pt,49.2pt" to="398.65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"/>
        </w:pict>
      </w:r>
      <w:r>
        <w:rPr>
          <w:noProof/>
        </w:rPr>
        <w:pict>
          <v:line id="Прямая соединительная линия 118" o:spid="_x0000_s1031" style="position:absolute;left:0;text-align:left;flip:y;z-index:251697664;visibility:visible" from="360.3pt,43.2pt" to="396.7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"/>
        </w:pict>
      </w:r>
      <w:r>
        <w:rPr>
          <w:noProof/>
        </w:rPr>
        <w:pict>
          <v:line id="Прямая соединительная линия 116" o:spid="_x0000_s1032" style="position:absolute;left:0;text-align:left;z-index:251696640;visibility:visible" from="353.85pt,17.25pt" to="360.3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"/>
        </w:pict>
      </w:r>
      <w:r>
        <w:rPr>
          <w:noProof/>
        </w:rPr>
        <w:pict>
          <v:line id="Прямая соединительная линия 115" o:spid="_x0000_s1033" style="position:absolute;left:0;text-align:left;z-index:251695616;visibility:visible" from="353.85pt,17.25pt" to="353.8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"/>
        </w:pict>
      </w:r>
      <w:r>
        <w:rPr>
          <w:noProof/>
        </w:rPr>
        <w:pict>
          <v:line id="Прямая соединительная линия 114" o:spid="_x0000_s1034" style="position:absolute;left:0;text-align:left;z-index:251694592;visibility:visible" from="346.6pt,19.9pt" to="359.9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"/>
        </w:pict>
      </w:r>
      <w:r>
        <w:rPr>
          <w:noProof/>
        </w:rPr>
        <w:pict>
          <v:line id="Прямая соединительная линия 109" o:spid="_x0000_s1035" style="position:absolute;left:0;text-align:left;flip:y;z-index:251689472;visibility:visible" from="359.95pt,43.15pt" to="398.6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" strokecolor="#4579b8"/>
        </w:pict>
      </w:r>
      <w:r>
        <w:rPr>
          <w:noProof/>
        </w:rPr>
        <w:pict>
          <v:line id="Прямая соединительная линия 113" o:spid="_x0000_s1036" style="position:absolute;left:0;text-align:left;flip:x;z-index:251693568;visibility:visible" from="318.6pt,85.3pt" to="353.85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" strokecolor="#4579b8"/>
        </w:pict>
      </w:r>
      <w:r>
        <w:rPr>
          <w:noProof/>
        </w:rPr>
        <w:pict>
          <v:line id="Прямая соединительная линия 112" o:spid="_x0000_s1037" style="position:absolute;left:0;text-align:left;flip:x;z-index:251692544;visibility:visible" from="314.8pt,81.15pt" to="353.85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" strokecolor="#4579b8"/>
        </w:pict>
      </w:r>
      <w:r>
        <w:rPr>
          <w:noProof/>
        </w:rPr>
        <w:pict>
          <v:rect id="Прямоугольник 111" o:spid="_x0000_s1038" style="position:absolute;left:0;text-align:left;margin-left:396.75pt;margin-top:43.2pt;width:3.85pt;height:6.1pt;z-index:251691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" fillcolor="#4f81bd" strokecolor="#243f60" strokeweight="2pt"/>
        </w:pict>
      </w:r>
      <w:r>
        <w:rPr>
          <w:noProof/>
        </w:rPr>
        <w:pict>
          <v:rect id="Rectangle 140" o:spid="_x0000_s1039" style="position:absolute;left:0;text-align:left;margin-left:277.8pt;margin-top:18.25pt;width:29.05pt;height:4.8pt;rotation:-860437fd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" fillcolor="#d99594" strokecolor="#d99594" strokeweight="1pt">
            <v:fill color2="#f2dbdb" angle="135" focus="50%" type="gradient"/>
            <v:shadow on="t" color="#622423" opacity=".5" offset="1pt"/>
          </v:rect>
        </w:pict>
      </w:r>
      <w:r>
        <w:rPr>
          <w:noProof/>
        </w:rPr>
        <w:pict>
          <v:rect id="Rectangle 139" o:spid="_x0000_s1040" style="position:absolute;left:0;text-align:left;margin-left:347.6pt;margin-top:109.1pt;width:203.05pt;height:3.55pt;rotation:5224334fd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" fillcolor="#d99594" strokecolor="#d99594" strokeweight="1pt">
            <v:fill color2="#f2dbdb" angle="135" focus="50%" type="gradient"/>
            <v:shadow on="t" color="#622423" opacity=".5" offset="1pt"/>
          </v:rect>
        </w:pict>
      </w:r>
      <w:r>
        <w:rPr>
          <w:noProof/>
        </w:rPr>
        <w:pict>
          <v:rect id="Rectangle 138" o:spid="_x0000_s1041" style="position:absolute;left:0;text-align:left;margin-left:216.4pt;margin-top:87pt;width:139.1pt;height:3.55pt;rotation:5224334fd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" fillcolor="#d99594" strokecolor="#d99594" strokeweight="1pt">
            <v:fill color2="#f2dbdb" angle="135" focus="50%" type="gradient"/>
            <v:shadow on="t" color="#622423" opacity=".5" offset="1pt"/>
          </v:rect>
        </w:pict>
      </w:r>
      <w:r>
        <w:rPr>
          <w:noProof/>
        </w:rPr>
        <w:pict>
          <v:rect id="Rectangle 137" o:spid="_x0000_s1042" style="position:absolute;left:0;text-align:left;margin-left:310.65pt;margin-top:9.9pt;width:122.2pt;height:3.55pt;rotation:-260341fd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" fillcolor="#d99594" strokecolor="#d99594" strokeweight="1pt">
            <v:fill color2="#f2dbdb" angle="135" focus="50%" type="gradient"/>
            <v:shadow on="t" color="#622423" opacity=".5" offset="1pt"/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23" o:spid="_x0000_s1043" type="#_x0000_t32" style="position:absolute;left:0;text-align:left;margin-left:122.75pt;margin-top:386.6pt;width:23.3pt;height:15.2pt;flip:y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"/>
        </w:pict>
      </w:r>
      <w:r>
        <w:rPr>
          <w:noProof/>
        </w:rPr>
        <w:pict>
          <v:shape id="AutoShape 125" o:spid="_x0000_s1044" type="#_x0000_t32" style="position:absolute;left:0;text-align:left;margin-left:167.05pt;margin-top:448.65pt;width:17.8pt;height:12.4pt;flip:y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"/>
        </w:pict>
      </w:r>
      <w:r>
        <w:rPr>
          <w:noProof/>
        </w:rPr>
        <w:pict>
          <v:shape id="AutoShape 124" o:spid="_x0000_s1045" type="#_x0000_t32" style="position:absolute;left:0;text-align:left;margin-left:146.05pt;margin-top:387.95pt;width:39.8pt;height:60.7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njJQIAAEI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"/>
        </w:pict>
      </w:r>
      <w:r>
        <w:rPr>
          <w:noProof/>
        </w:rPr>
        <w:pict>
          <v:rect id="Rectangle 113" o:spid="_x0000_s1046" style="position:absolute;left:0;text-align:left;margin-left:238.8pt;margin-top:330.6pt;width:3.55pt;height:15.1pt;rotation:-2374920fd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112" o:spid="_x0000_s1047" style="position:absolute;left:0;text-align:left;margin-left:232.3pt;margin-top:335.15pt;width:3.55pt;height:15.1pt;rotation:-2374920fd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111" o:spid="_x0000_s1048" style="position:absolute;left:0;text-align:left;margin-left:226.45pt;margin-top:338.4pt;width:3.55pt;height:15.1pt;rotation:-2374920fd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110" o:spid="_x0000_s1049" style="position:absolute;left:0;text-align:left;margin-left:220.6pt;margin-top:342.95pt;width:3.55pt;height:15.1pt;rotation:-2374920fd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109" o:spid="_x0000_s1050" style="position:absolute;left:0;text-align:left;margin-left:214.1pt;margin-top:347.5pt;width:3.55pt;height:15.1pt;rotation:-2374920fd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108" o:spid="_x0000_s1051" style="position:absolute;left:0;text-align:left;margin-left:207.6pt;margin-top:352.05pt;width:3.55pt;height:15.1pt;rotation:-2374920fd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103" o:spid="_x0000_s1052" style="position:absolute;left:0;text-align:left;margin-left:201.75pt;margin-top:356.6pt;width:3.55pt;height:15.1pt;rotation:-2374920fd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102" o:spid="_x0000_s1053" style="position:absolute;left:0;text-align:left;margin-left:195.25pt;margin-top:360.5pt;width:3.55pt;height:15.1pt;rotation:-2374920fd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75" o:spid="_x0000_s1054" style="position:absolute;left:0;text-align:left;margin-left:188.45pt;margin-top:364.1pt;width:3.55pt;height:15.1pt;rotation:-2374920fd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71" o:spid="_x0000_s1055" style="position:absolute;left:0;text-align:left;margin-left:181.3pt;margin-top:368pt;width:3.55pt;height:15.1pt;rotation:-2374920fd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107" o:spid="_x0000_s1056" style="position:absolute;left:0;text-align:left;margin-left:253.75pt;margin-top:344.25pt;width:3.55pt;height:15.1pt;rotation:-2374920fd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106" o:spid="_x0000_s1057" style="position:absolute;left:0;text-align:left;margin-left:247.25pt;margin-top:348.15pt;width:3.55pt;height:15.1pt;rotation:-2374920fd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105" o:spid="_x0000_s1058" style="position:absolute;left:0;text-align:left;margin-left:241.4pt;margin-top:352.7pt;width:3.55pt;height:15.1pt;rotation:-2374920fd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104" o:spid="_x0000_s1059" style="position:absolute;left:0;text-align:left;margin-left:234.9pt;margin-top:355.95pt;width:3.55pt;height:15.1pt;rotation:-2374920fd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94" o:spid="_x0000_s1060" style="position:absolute;left:0;text-align:left;margin-left:243.35pt;margin-top:372.85pt;width:3.55pt;height:15.1pt;rotation:-2374920fd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101" o:spid="_x0000_s1061" style="position:absolute;left:0;text-align:left;margin-left:229.05pt;margin-top:360.5pt;width:3.55pt;height:15.1pt;rotation:-2374920fd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100" o:spid="_x0000_s1062" style="position:absolute;left:0;text-align:left;margin-left:224.5pt;margin-top:364.4pt;width:3.55pt;height:15.1pt;rotation:-2374920fd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99" o:spid="_x0000_s1063" style="position:absolute;left:0;text-align:left;margin-left:218pt;margin-top:368.3pt;width:3.55pt;height:15.1pt;rotation:-2374920fd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98" o:spid="_x0000_s1064" style="position:absolute;left:0;text-align:left;margin-left:267.4pt;margin-top:357.9pt;width:3.55pt;height:15.1pt;rotation:-2374920fd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97" o:spid="_x0000_s1065" style="position:absolute;left:0;text-align:left;margin-left:261.55pt;margin-top:361.15pt;width:3.55pt;height:15.1pt;rotation:-2374920fd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96" o:spid="_x0000_s1066" style="position:absolute;left:0;text-align:left;margin-left:255.7pt;margin-top:364.4pt;width:3.55pt;height:15.1pt;rotation:-2374920fd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95" o:spid="_x0000_s1067" style="position:absolute;left:0;text-align:left;margin-left:249.85pt;margin-top:368.95pt;width:3.55pt;height:15.1pt;rotation:-2374920fd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93" o:spid="_x0000_s1068" style="position:absolute;left:0;text-align:left;margin-left:238.15pt;margin-top:376.75pt;width:3.55pt;height:15.1pt;rotation:-2374920fd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92" o:spid="_x0000_s1069" style="position:absolute;left:0;text-align:left;margin-left:212.15pt;margin-top:372.85pt;width:3.55pt;height:15.1pt;rotation:-2374920fd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91" o:spid="_x0000_s1070" style="position:absolute;left:0;text-align:left;margin-left:232.95pt;margin-top:380.65pt;width:3.55pt;height:15.1pt;rotation:-2374920fd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90" o:spid="_x0000_s1071" style="position:absolute;left:0;text-align:left;margin-left:227.75pt;margin-top:384.55pt;width:3.55pt;height:15.1pt;rotation:-2374920fd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89" o:spid="_x0000_s1072" style="position:absolute;left:0;text-align:left;margin-left:221.9pt;margin-top:388.45pt;width:3.55pt;height:15.1pt;rotation:-2374920fd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88" o:spid="_x0000_s1073" style="position:absolute;left:0;text-align:left;margin-left:279.45pt;margin-top:371.9pt;width:3.55pt;height:15.1pt;rotation:-2374920fd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87" o:spid="_x0000_s1074" style="position:absolute;left:0;text-align:left;margin-left:274.25pt;margin-top:375.15pt;width:3.55pt;height:15.1pt;rotation:-2374920fd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86" o:spid="_x0000_s1075" style="position:absolute;left:0;text-align:left;margin-left:268.4pt;margin-top:379.05pt;width:3.55pt;height:15.1pt;rotation:-2374920fd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85" o:spid="_x0000_s1076" style="position:absolute;left:0;text-align:left;margin-left:263.2pt;margin-top:382.3pt;width:3.55pt;height:15.1pt;rotation:-2374920fd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84" o:spid="_x0000_s1077" style="position:absolute;left:0;text-align:left;margin-left:258.65pt;margin-top:385.55pt;width:3.55pt;height:15.1pt;rotation:-2374920fd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83" o:spid="_x0000_s1078" style="position:absolute;left:0;text-align:left;margin-left:253.45pt;margin-top:388.8pt;width:3.55pt;height:15.1pt;rotation:-2374920fd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82" o:spid="_x0000_s1079" style="position:absolute;left:0;text-align:left;margin-left:247.6pt;margin-top:392.7pt;width:3.55pt;height:15.1pt;rotation:-2374920fd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81" o:spid="_x0000_s1080" style="position:absolute;left:0;text-align:left;margin-left:243.05pt;margin-top:395.95pt;width:3.55pt;height:15.1pt;rotation:-2374920fd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80" o:spid="_x0000_s1081" style="position:absolute;left:0;text-align:left;margin-left:237.85pt;margin-top:399.85pt;width:3.55pt;height:15.1pt;rotation:-2374920fd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79" o:spid="_x0000_s1082" style="position:absolute;left:0;text-align:left;margin-left:232.65pt;margin-top:403.75pt;width:3.55pt;height:15.1pt;rotation:-2374920fd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78" o:spid="_x0000_s1083" style="position:absolute;left:0;text-align:left;margin-left:206pt;margin-top:377.1pt;width:3.55pt;height:15.1pt;rotation:-2374920fd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77" o:spid="_x0000_s1084" style="position:absolute;left:0;text-align:left;margin-left:216.4pt;margin-top:392.7pt;width:3.55pt;height:15.1pt;rotation:-2374920fd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76" o:spid="_x0000_s1085" style="position:absolute;left:0;text-align:left;margin-left:226.8pt;margin-top:408.3pt;width:3.55pt;height:15.1pt;rotation:-2374920fd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74" o:spid="_x0000_s1086" style="position:absolute;left:0;text-align:left;margin-left:199.5pt;margin-top:381pt;width:3.55pt;height:15.1pt;rotation:-2374920fd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73" o:spid="_x0000_s1087" style="position:absolute;left:0;text-align:left;margin-left:209.9pt;margin-top:397.25pt;width:3.55pt;height:15.1pt;rotation:-2374920fd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72" o:spid="_x0000_s1088" style="position:absolute;left:0;text-align:left;margin-left:220.95pt;margin-top:412.2pt;width:3.55pt;height:15.1pt;rotation:-2374920fd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70" o:spid="_x0000_s1089" style="position:absolute;left:0;text-align:left;margin-left:193.65pt;margin-top:385.55pt;width:3.55pt;height:15.1pt;rotation:-2374920fd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69" o:spid="_x0000_s1090" style="position:absolute;left:0;text-align:left;margin-left:204.05pt;margin-top:401.8pt;width:3.55pt;height:15.1pt;rotation:-2374920fd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68" o:spid="_x0000_s1091" style="position:absolute;left:0;text-align:left;margin-left:215.1pt;margin-top:416.75pt;width:3.55pt;height:15.1pt;rotation:-2374920fd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67" o:spid="_x0000_s1092" style="position:absolute;left:0;text-align:left;margin-left:174.8pt;margin-top:373.2pt;width:3.55pt;height:15.1pt;rotation:-2374920fd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66" o:spid="_x0000_s1093" style="position:absolute;left:0;text-align:left;margin-left:185.85pt;margin-top:389.45pt;width:3.55pt;height:15.1pt;rotation:-2374920fd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65" o:spid="_x0000_s1094" style="position:absolute;left:0;text-align:left;margin-left:196.9pt;margin-top:405.05pt;width:3.55pt;height:15.1pt;rotation:-2374920fd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64" o:spid="_x0000_s1095" style="position:absolute;left:0;text-align:left;margin-left:207.65pt;margin-top:421pt;width:3.55pt;height:15.1pt;rotation:-2374920fd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63" o:spid="_x0000_s1096" style="position:absolute;left:0;text-align:left;margin-left:200.85pt;margin-top:425.9pt;width:3.55pt;height:15.1pt;rotation:-2374920fd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33" o:spid="_x0000_s1097" style="position:absolute;left:0;text-align:left;margin-left:142.1pt;margin-top:392pt;width:21.7pt;height:69.05pt;rotation:-2161737fd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" strokecolor="#fabf8f" strokeweight="1pt">
            <v:fill color2="#fbd4b4" focus="100%" type="gradient"/>
            <v:shadow on="t" color="#974706" opacity=".5" offset="1pt"/>
          </v:rect>
        </w:pict>
      </w:r>
      <w:r>
        <w:rPr>
          <w:noProof/>
        </w:rPr>
        <w:pict>
          <v:rect id="Rectangle 32" o:spid="_x0000_s1098" style="position:absolute;left:0;text-align:left;margin-left:132.65pt;margin-top:400.75pt;width:13.4pt;height:71.05pt;rotation:-2103635fd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" fillcolor="#c0504d" strokecolor="#f2f2f2" strokeweight="1pt">
            <v:fill color2="#622423" angle="45" focus="100%" type="gradient"/>
            <v:shadow on="t" type="perspective" color="#e5b8b7" opacity=".5" origin=",.5" offset="0,0" matrix=",-56756f,,.5"/>
          </v:rect>
        </w:pict>
      </w:r>
      <w:r>
        <w:rPr>
          <w:noProof/>
        </w:rPr>
        <w:pict>
          <v:rect id="Rectangle 62" o:spid="_x0000_s1099" style="position:absolute;left:0;text-align:left;margin-left:167.05pt;margin-top:377.15pt;width:3.55pt;height:15.1pt;rotation:-2374920fd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61" o:spid="_x0000_s1100" style="position:absolute;left:0;text-align:left;margin-left:178.1pt;margin-top:394.05pt;width:3.55pt;height:15.1pt;rotation:-2374920fd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46" o:spid="_x0000_s1101" style="position:absolute;left:0;text-align:left;margin-left:188.85pt;margin-top:410pt;width:3.55pt;height:15.1pt;rotation:-2374920fd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" fillcolor="#b2a1c7" strokecolor="#8064a2" strokeweight="1pt">
            <v:fill color2="#8064a2" focus="50%" type="gradient"/>
            <v:shadow on="t" color="#3f3151" offset="1pt"/>
          </v:rect>
        </w:pict>
      </w:r>
      <w:r>
        <w:rPr>
          <w:noProof/>
        </w:rPr>
        <w:pict>
          <v:rect id="Rectangle 38" o:spid="_x0000_s1102" style="position:absolute;left:0;text-align:left;margin-left:353.85pt;margin-top:79.55pt;width:25.05pt;height:16.0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" strokeweight="2pt"/>
        </w:pict>
      </w:r>
      <w:r>
        <w:rPr>
          <w:noProof/>
        </w:rPr>
        <w:pict>
          <v:rect id="Rectangle 39" o:spid="_x0000_s1103" style="position:absolute;left:0;text-align:left;margin-left:353.85pt;margin-top:14.45pt;width:7.1pt;height:66.35pt;rotation:-835219fd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" strokecolor="#92cddc" strokeweight="1pt">
            <v:fill color2="#b6dde8" focus="100%" type="gradient"/>
            <v:shadow on="t" color="#205867" opacity=".5" offset="1pt"/>
          </v:rect>
        </w:pict>
      </w:r>
      <w:r>
        <w:rPr>
          <w:noProof/>
        </w:rPr>
        <w:pict>
          <v:rect id="Rectangle 30" o:spid="_x0000_s1104" style="position:absolute;left:0;text-align:left;margin-left:267.65pt;margin-top:142.8pt;width:3.55pt;height:260.9pt;rotation:3080712fd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" fillcolor="#666" strokecolor="#666" strokeweight="1pt">
            <v:fill color2="#ccc" angle="135" focus="50%" type="gradient"/>
            <v:shadow on="t" color="#7f7f7f" opacity=".5" offset="1pt"/>
          </v:rect>
        </w:pict>
      </w:r>
      <w:r>
        <w:rPr>
          <w:noProof/>
        </w:rPr>
        <w:pict>
          <v:rect id="Rectangle 29" o:spid="_x0000_s1105" style="position:absolute;left:0;text-align:left;margin-left:360.95pt;margin-top:1.8pt;width:4.8pt;height:356.6pt;rotation:-1768616fd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" fillcolor="#666" strokecolor="#666" strokeweight="1pt">
            <v:fill color2="#ccc" angle="135" focus="50%" type="gradient"/>
            <v:shadow on="t" color="#7f7f7f" opacity=".5" offset="1pt"/>
          </v:rect>
        </w:pict>
      </w:r>
      <w:r w:rsidRPr="00D71EC1">
        <w:rPr>
          <w:rFonts w:ascii="Times New Roman" w:hAnsi="Times New Roman"/>
          <w:noProof/>
          <w:sz w:val="32"/>
          <w:szCs w:val="32"/>
        </w:rPr>
        <w:pict>
          <v:shape id="_x0000_i1027" type="#_x0000_t75" style="width:463.5pt;height:556.5pt;visibility:visible" filled="t" fillcolor="#7f7f7f">
            <v:imagedata r:id="rId7" o:title=""/>
          </v:shape>
        </w:pict>
      </w:r>
    </w:p>
    <w:p w:rsidR="00EC799E" w:rsidRDefault="00EC799E" w:rsidP="002B3040">
      <w:pPr>
        <w:jc w:val="center"/>
        <w:rPr>
          <w:rFonts w:ascii="Times New Roman" w:hAnsi="Times New Roman"/>
          <w:sz w:val="28"/>
          <w:szCs w:val="28"/>
        </w:rPr>
      </w:pPr>
      <w:r w:rsidRPr="002B3040">
        <w:rPr>
          <w:rFonts w:ascii="Times New Roman" w:hAnsi="Times New Roman"/>
          <w:sz w:val="28"/>
          <w:szCs w:val="28"/>
        </w:rPr>
        <w:t>Условные обозначения</w:t>
      </w:r>
    </w:p>
    <w:p w:rsidR="00EC799E" w:rsidRDefault="00EC799E" w:rsidP="00CC0083">
      <w:pPr>
        <w:tabs>
          <w:tab w:val="left" w:pos="90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Rectangle 31" o:spid="_x0000_s1106" style="position:absolute;left:0;text-align:left;margin-left:.7pt;margin-top:1.9pt;width:40.1pt;height:7.1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" fillcolor="#666" strokecolor="#666" strokeweight="1pt">
            <v:fill color2="#ccc" angle="135" focus="50%" type="gradient"/>
            <v:shadow on="t" color="#7f7f7f" opacity=".5" offset="1pt"/>
          </v:rect>
        </w:pict>
      </w:r>
      <w:r>
        <w:rPr>
          <w:rFonts w:ascii="Times New Roman" w:hAnsi="Times New Roman"/>
          <w:sz w:val="28"/>
          <w:szCs w:val="28"/>
        </w:rPr>
        <w:tab/>
        <w:t>- дорожки из сборных ж/б  плит</w:t>
      </w:r>
    </w:p>
    <w:p w:rsidR="00EC799E" w:rsidRDefault="00EC799E" w:rsidP="00CC0083">
      <w:pPr>
        <w:tabs>
          <w:tab w:val="left" w:pos="90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Rectangle 35" o:spid="_x0000_s1107" style="position:absolute;left:0;text-align:left;margin-left:.7pt;margin-top:14.1pt;width:40.1pt;height:19.4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" fillcolor="#fabf8f" strokecolor="#fabf8f" strokeweight="1pt">
            <v:fill color2="#fde9d9" angle="135" focus="50%" type="gradient"/>
            <v:shadow on="t" color="#974706" opacity=".5" offset="1pt"/>
          </v:rect>
        </w:pict>
      </w:r>
      <w:r>
        <w:rPr>
          <w:noProof/>
        </w:rPr>
        <w:pict>
          <v:rect id="Rectangle 34" o:spid="_x0000_s1108" style="position:absolute;left:0;text-align:left;margin-left:.7pt;margin-top:4.05pt;width:40.1pt;height:10.0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" fillcolor="#c0504d" strokecolor="#f2f2f2" strokeweight="1pt">
            <v:fill color2="#622423" angle="45" focus="100%" type="gradient"/>
            <v:shadow on="t" type="perspective" color="#e5b8b7" opacity=".5" origin=",.5" offset="0,0" matrix=",-56756f,,.5"/>
          </v:rect>
        </w:pict>
      </w:r>
      <w:r>
        <w:rPr>
          <w:rFonts w:ascii="Times New Roman" w:hAnsi="Times New Roman"/>
          <w:sz w:val="28"/>
          <w:szCs w:val="28"/>
        </w:rPr>
        <w:tab/>
        <w:t>- танцевальная площадка</w:t>
      </w:r>
    </w:p>
    <w:p w:rsidR="00EC799E" w:rsidRDefault="00EC799E" w:rsidP="00CC0083">
      <w:pPr>
        <w:tabs>
          <w:tab w:val="left" w:pos="90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EC799E" w:rsidRDefault="00EC799E" w:rsidP="00CC0083">
      <w:pPr>
        <w:tabs>
          <w:tab w:val="left" w:pos="90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line id="Прямая соединительная линия 127" o:spid="_x0000_s1109" style="position:absolute;left:0;text-align:left;z-index:251702784;visibility:visible" from="6.85pt,12.1pt" to="40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"/>
        </w:pict>
      </w:r>
      <w:r>
        <w:rPr>
          <w:noProof/>
        </w:rPr>
        <w:pict>
          <v:rect id="Rectangle 40" o:spid="_x0000_s1110" style="position:absolute;left:0;text-align:left;margin-left:.7pt;margin-top:3.35pt;width:45.75pt;height:9.4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" strokecolor="#92cddc" strokeweight="1pt">
            <v:fill color2="#b6dde8" focus="100%" type="gradient"/>
            <v:shadow on="t" color="#205867" opacity=".5" offset="1pt"/>
          </v:rect>
        </w:pict>
      </w:r>
      <w:r>
        <w:rPr>
          <w:rFonts w:ascii="Times New Roman" w:hAnsi="Times New Roman"/>
          <w:sz w:val="28"/>
          <w:szCs w:val="28"/>
        </w:rPr>
        <w:tab/>
        <w:t xml:space="preserve"> - бордюрные камни у памятника Коневу.</w:t>
      </w:r>
    </w:p>
    <w:p w:rsidR="00EC799E" w:rsidRDefault="00EC799E" w:rsidP="00CC0083">
      <w:pPr>
        <w:tabs>
          <w:tab w:val="left" w:pos="90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C799E" w:rsidRDefault="00EC799E" w:rsidP="00CC0083">
      <w:pPr>
        <w:tabs>
          <w:tab w:val="left" w:pos="90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Rectangle 114" o:spid="_x0000_s1111" style="position:absolute;left:0;text-align:left;margin-left:.7pt;margin-top:5pt;width:45.75pt;height:11.2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" fillcolor="#8064a2" stroked="f" strokeweight="0">
            <v:fill color2="#5e4878" focusposition=".5,.5" focussize="" focus="100%" type="gradientRadial"/>
            <v:shadow on="t" color="#3f3151" offset="1pt"/>
          </v:rect>
        </w:pict>
      </w:r>
      <w:r>
        <w:rPr>
          <w:rFonts w:ascii="Times New Roman" w:hAnsi="Times New Roman"/>
          <w:sz w:val="28"/>
          <w:szCs w:val="28"/>
        </w:rPr>
        <w:tab/>
        <w:t xml:space="preserve"> - скамья</w:t>
      </w:r>
    </w:p>
    <w:p w:rsidR="00EC799E" w:rsidRDefault="00EC799E" w:rsidP="00EF715D">
      <w:pPr>
        <w:tabs>
          <w:tab w:val="left" w:pos="90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AutoShape 126" o:spid="_x0000_s1112" type="#_x0000_t32" style="position:absolute;left:0;text-align:left;margin-left:.7pt;margin-top:8.7pt;width:40.1pt;height:0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YWHwIAAD0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"/>
        </w:pict>
      </w:r>
      <w:r>
        <w:rPr>
          <w:rFonts w:ascii="Times New Roman" w:hAnsi="Times New Roman"/>
          <w:sz w:val="28"/>
          <w:szCs w:val="28"/>
        </w:rPr>
        <w:t xml:space="preserve">               - ограждение танцевальной площадки</w:t>
      </w:r>
    </w:p>
    <w:p w:rsidR="00EC799E" w:rsidRPr="00537E58" w:rsidRDefault="00EC799E" w:rsidP="00537E58">
      <w:pPr>
        <w:tabs>
          <w:tab w:val="left" w:pos="902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537E58">
        <w:rPr>
          <w:rFonts w:ascii="Times New Roman" w:hAnsi="Times New Roman"/>
          <w:sz w:val="28"/>
          <w:szCs w:val="28"/>
        </w:rPr>
        <w:t>Визуализация в виде фотографии предполагаемой к благоустройству</w:t>
      </w:r>
    </w:p>
    <w:p w:rsidR="00EC799E" w:rsidRPr="00537E58" w:rsidRDefault="00EC799E" w:rsidP="00537E58">
      <w:pPr>
        <w:tabs>
          <w:tab w:val="left" w:pos="902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537E58">
        <w:rPr>
          <w:rFonts w:ascii="Times New Roman" w:hAnsi="Times New Roman"/>
          <w:sz w:val="28"/>
          <w:szCs w:val="28"/>
        </w:rPr>
        <w:t>общественной территории (настоящее время)</w:t>
      </w:r>
    </w:p>
    <w:p w:rsidR="00EC799E" w:rsidRPr="00537E58" w:rsidRDefault="00EC799E" w:rsidP="00537E58">
      <w:pPr>
        <w:tabs>
          <w:tab w:val="left" w:pos="902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537E58">
        <w:rPr>
          <w:rFonts w:ascii="Times New Roman" w:hAnsi="Times New Roman"/>
          <w:sz w:val="28"/>
          <w:szCs w:val="28"/>
        </w:rPr>
        <w:t>Фото общественной  территории (настоящее время)</w:t>
      </w:r>
    </w:p>
    <w:p w:rsidR="00EC799E" w:rsidRPr="001F4E35" w:rsidRDefault="00EC799E" w:rsidP="001F4E35">
      <w:pPr>
        <w:tabs>
          <w:tab w:val="left" w:pos="2445"/>
        </w:tabs>
        <w:jc w:val="both"/>
        <w:rPr>
          <w:rFonts w:ascii="Times New Roman" w:hAnsi="Times New Roman"/>
          <w:sz w:val="32"/>
          <w:szCs w:val="32"/>
        </w:rPr>
      </w:pPr>
      <w:r w:rsidRPr="00D71EC1">
        <w:rPr>
          <w:rFonts w:ascii="Times New Roman" w:hAnsi="Times New Roman"/>
          <w:noProof/>
          <w:sz w:val="32"/>
          <w:szCs w:val="32"/>
        </w:rPr>
        <w:pict>
          <v:shape id="Рисунок 2" o:spid="_x0000_i1028" type="#_x0000_t75" style="width:465.75pt;height:349.5pt;visibility:visible">
            <v:imagedata r:id="rId8" o:title=""/>
          </v:shape>
        </w:pict>
      </w: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spacing w:after="0"/>
        <w:rPr>
          <w:rFonts w:ascii="Times New Roman" w:hAnsi="Times New Roman"/>
          <w:noProof/>
          <w:sz w:val="28"/>
          <w:szCs w:val="28"/>
        </w:rPr>
      </w:pPr>
    </w:p>
    <w:p w:rsidR="00EC799E" w:rsidRPr="00390667" w:rsidRDefault="00EC799E" w:rsidP="001F4E35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 w:rsidRPr="00390667">
        <w:rPr>
          <w:rFonts w:ascii="Times New Roman" w:hAnsi="Times New Roman"/>
          <w:noProof/>
          <w:sz w:val="28"/>
          <w:szCs w:val="28"/>
        </w:rPr>
        <w:t>Примерная визуализация объектов благоустройства с текстовым</w:t>
      </w:r>
    </w:p>
    <w:p w:rsidR="00EC799E" w:rsidRPr="00390667" w:rsidRDefault="00EC799E" w:rsidP="00390667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 w:rsidRPr="00390667">
        <w:rPr>
          <w:rFonts w:ascii="Times New Roman" w:hAnsi="Times New Roman"/>
          <w:noProof/>
          <w:sz w:val="28"/>
          <w:szCs w:val="28"/>
        </w:rPr>
        <w:t>описанием объекта благоустройства, планируемых к размещению на</w:t>
      </w:r>
    </w:p>
    <w:p w:rsidR="00EC799E" w:rsidRDefault="00EC799E" w:rsidP="009854F9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 w:rsidRPr="00390667">
        <w:rPr>
          <w:rFonts w:ascii="Times New Roman" w:hAnsi="Times New Roman"/>
          <w:noProof/>
          <w:sz w:val="28"/>
          <w:szCs w:val="28"/>
        </w:rPr>
        <w:t xml:space="preserve">территории </w:t>
      </w:r>
      <w:r>
        <w:rPr>
          <w:rFonts w:ascii="Times New Roman" w:hAnsi="Times New Roman"/>
          <w:noProof/>
          <w:sz w:val="28"/>
          <w:szCs w:val="28"/>
        </w:rPr>
        <w:t>муниципального образования город Никольск</w:t>
      </w:r>
    </w:p>
    <w:p w:rsidR="00EC799E" w:rsidRDefault="00EC799E" w:rsidP="009854F9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</w:p>
    <w:p w:rsidR="00EC799E" w:rsidRPr="00A92328" w:rsidRDefault="00EC799E" w:rsidP="00A92328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Скамья садово-парковая</w:t>
      </w:r>
    </w:p>
    <w:p w:rsidR="00EC799E" w:rsidRDefault="00EC799E" w:rsidP="009854F9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</w:p>
    <w:p w:rsidR="00EC799E" w:rsidRDefault="00EC799E" w:rsidP="001F4E35">
      <w:pPr>
        <w:pStyle w:val="ListParagraph"/>
        <w:spacing w:after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pict>
          <v:shape id="Рисунок 1" o:spid="_x0000_s1113" type="#_x0000_t75" style="position:absolute;left:0;text-align:left;margin-left:0;margin-top:0;width:329pt;height:185.95pt;z-index:251679232;visibility:visible;mso-position-horizontal:left;mso-position-vertical:top">
            <v:imagedata r:id="rId9" o:title=""/>
            <w10:wrap type="square"/>
          </v:shape>
        </w:pict>
      </w:r>
      <w:r>
        <w:rPr>
          <w:rFonts w:ascii="Times New Roman" w:hAnsi="Times New Roman"/>
          <w:noProof/>
          <w:sz w:val="28"/>
          <w:szCs w:val="28"/>
        </w:rPr>
        <w:br w:type="textWrapping" w:clear="all"/>
        <w:t xml:space="preserve">    </w:t>
      </w:r>
      <w:r w:rsidRPr="00D71EC1">
        <w:rPr>
          <w:rFonts w:ascii="Times New Roman" w:hAnsi="Times New Roman"/>
          <w:noProof/>
          <w:sz w:val="28"/>
          <w:szCs w:val="28"/>
        </w:rPr>
        <w:pict>
          <v:shape id="_x0000_i1029" type="#_x0000_t75" style="width:298.5pt;height:113.25pt;visibility:visible">
            <v:imagedata r:id="rId10" o:title=""/>
          </v:shape>
        </w:pict>
      </w:r>
    </w:p>
    <w:p w:rsidR="00EC799E" w:rsidRPr="00F17E06" w:rsidRDefault="00EC799E" w:rsidP="00F17E06">
      <w:pPr>
        <w:pStyle w:val="NormalWeb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7E06">
        <w:rPr>
          <w:sz w:val="28"/>
          <w:szCs w:val="28"/>
        </w:rPr>
        <w:t>Скамья садово-парковая выполнена на металлическом каркасе из трубы кругл</w:t>
      </w:r>
      <w:r>
        <w:rPr>
          <w:sz w:val="28"/>
          <w:szCs w:val="28"/>
        </w:rPr>
        <w:t>ого</w:t>
      </w:r>
      <w:r w:rsidRPr="00F17E06">
        <w:rPr>
          <w:sz w:val="28"/>
          <w:szCs w:val="28"/>
        </w:rPr>
        <w:t xml:space="preserve"> сечени</w:t>
      </w:r>
      <w:r>
        <w:rPr>
          <w:sz w:val="28"/>
          <w:szCs w:val="28"/>
        </w:rPr>
        <w:t>я</w:t>
      </w:r>
      <w:r w:rsidRPr="00F17E06">
        <w:rPr>
          <w:sz w:val="28"/>
          <w:szCs w:val="28"/>
        </w:rPr>
        <w:t xml:space="preserve"> Ø </w:t>
      </w:r>
      <w:smartTag w:uri="urn:schemas-microsoft-com:office:smarttags" w:element="metricconverter">
        <w:smartTagPr>
          <w:attr w:name="ProductID" w:val="20 мм"/>
        </w:smartTagPr>
        <w:r w:rsidRPr="00F17E06">
          <w:rPr>
            <w:sz w:val="28"/>
            <w:szCs w:val="28"/>
          </w:rPr>
          <w:t>20 мм</w:t>
        </w:r>
      </w:smartTag>
      <w:r w:rsidRPr="00F17E06">
        <w:rPr>
          <w:sz w:val="28"/>
          <w:szCs w:val="28"/>
        </w:rPr>
        <w:t>. Сидение состоит из деревянных досок сечением 110х40 мм в количестве 3 шт.</w:t>
      </w:r>
    </w:p>
    <w:p w:rsidR="00EC799E" w:rsidRPr="00F17E06" w:rsidRDefault="00EC799E" w:rsidP="00F17E06">
      <w:pPr>
        <w:pStyle w:val="NormalWeb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17E06">
        <w:rPr>
          <w:sz w:val="28"/>
          <w:szCs w:val="28"/>
        </w:rPr>
        <w:t>Деревянные детали должны быть тщательно отшлифованы, загрунтованы и окрашены профессиональными акриловыми красками в заводских условиях.</w:t>
      </w:r>
    </w:p>
    <w:p w:rsidR="00EC799E" w:rsidRPr="00F17E06" w:rsidRDefault="00EC799E" w:rsidP="00F17E06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F17E06">
        <w:rPr>
          <w:rStyle w:val="techname"/>
          <w:rFonts w:ascii="Times New Roman" w:hAnsi="Times New Roman"/>
          <w:sz w:val="28"/>
          <w:szCs w:val="28"/>
        </w:rPr>
        <w:t xml:space="preserve">Габаритные размеры: </w:t>
      </w:r>
      <w:r w:rsidRPr="00F17E06">
        <w:rPr>
          <w:rFonts w:ascii="Times New Roman" w:hAnsi="Times New Roman"/>
          <w:sz w:val="28"/>
          <w:szCs w:val="28"/>
        </w:rPr>
        <w:t>1950х390 мм, Н=530 мм</w:t>
      </w:r>
      <w:r>
        <w:rPr>
          <w:rFonts w:ascii="Times New Roman" w:hAnsi="Times New Roman"/>
          <w:sz w:val="28"/>
          <w:szCs w:val="28"/>
        </w:rPr>
        <w:t>.</w:t>
      </w:r>
      <w:r w:rsidRPr="00F17E0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</w:t>
      </w:r>
      <w:r w:rsidRPr="00F17E06">
        <w:rPr>
          <w:rStyle w:val="techname"/>
          <w:rFonts w:ascii="Times New Roman" w:hAnsi="Times New Roman"/>
          <w:sz w:val="28"/>
          <w:szCs w:val="28"/>
        </w:rPr>
        <w:t xml:space="preserve">Материал: </w:t>
      </w:r>
      <w:r w:rsidRPr="00F17E06">
        <w:rPr>
          <w:rFonts w:ascii="Times New Roman" w:hAnsi="Times New Roman"/>
          <w:sz w:val="28"/>
          <w:szCs w:val="28"/>
        </w:rPr>
        <w:t>деревянная доска из древесины хвойных пород, подвергнутой специальной обработке и сушке до мебельной влажности 7-10%, с удаленными дефектами в виде сучков или смоляных накоплений, выполненная с помощью продольного сращивания на зубчато-клеевое соединение короткомерных брусков, металлические элементы, покрытые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7E06">
        <w:rPr>
          <w:rFonts w:ascii="Times New Roman" w:hAnsi="Times New Roman"/>
          <w:sz w:val="28"/>
          <w:szCs w:val="28"/>
        </w:rPr>
        <w:t>порошковыми красками или подвергнутые гальванизации, оцинкованный крепеж, порошковая и акриловая краска.</w:t>
      </w:r>
    </w:p>
    <w:p w:rsidR="00EC799E" w:rsidRPr="00A81E6A" w:rsidRDefault="00EC799E" w:rsidP="00F17E06">
      <w:pPr>
        <w:pStyle w:val="ListParagraph"/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81E6A">
        <w:rPr>
          <w:rFonts w:ascii="Times New Roman" w:hAnsi="Times New Roman"/>
          <w:sz w:val="28"/>
          <w:szCs w:val="28"/>
        </w:rPr>
        <w:t>Прилагается  визуализация в виде фотографии.</w:t>
      </w:r>
    </w:p>
    <w:p w:rsidR="00EC799E" w:rsidRPr="00561D68" w:rsidRDefault="00EC799E" w:rsidP="00D42A1B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61D68">
        <w:rPr>
          <w:rFonts w:ascii="Times New Roman" w:hAnsi="Times New Roman"/>
          <w:sz w:val="28"/>
          <w:szCs w:val="28"/>
        </w:rPr>
        <w:t>Бордюрный камень БР 100.30.15</w:t>
      </w:r>
    </w:p>
    <w:p w:rsidR="00EC799E" w:rsidRDefault="00EC799E" w:rsidP="00F17E06">
      <w:r w:rsidRPr="00B80649">
        <w:rPr>
          <w:noProof/>
        </w:rPr>
        <w:pict>
          <v:shape id="_x0000_i1030" type="#_x0000_t75" style="width:2in;height:111.75pt;visibility:visible">
            <v:imagedata r:id="rId11" o:title=""/>
          </v:shape>
        </w:pict>
      </w:r>
    </w:p>
    <w:p w:rsidR="00EC799E" w:rsidRPr="00F17E06" w:rsidRDefault="00EC799E" w:rsidP="00F17E06">
      <w:pPr>
        <w:spacing w:after="0"/>
        <w:ind w:firstLine="360"/>
        <w:rPr>
          <w:rFonts w:ascii="Times New Roman" w:hAnsi="Times New Roman"/>
          <w:sz w:val="28"/>
          <w:szCs w:val="28"/>
        </w:rPr>
      </w:pPr>
      <w:r w:rsidRPr="00F17E06">
        <w:rPr>
          <w:rFonts w:ascii="Times New Roman" w:hAnsi="Times New Roman"/>
          <w:sz w:val="28"/>
          <w:szCs w:val="28"/>
        </w:rPr>
        <w:t xml:space="preserve">Размер: длинна (L) - </w:t>
      </w:r>
      <w:smartTag w:uri="urn:schemas-microsoft-com:office:smarttags" w:element="metricconverter">
        <w:smartTagPr>
          <w:attr w:name="ProductID" w:val="3,6 кг"/>
        </w:smartTagPr>
        <w:r w:rsidRPr="00F17E06">
          <w:rPr>
            <w:rFonts w:ascii="Times New Roman" w:hAnsi="Times New Roman"/>
            <w:sz w:val="28"/>
            <w:szCs w:val="28"/>
          </w:rPr>
          <w:t>1000 мм</w:t>
        </w:r>
      </w:smartTag>
      <w:r w:rsidRPr="00F17E06">
        <w:rPr>
          <w:rFonts w:ascii="Times New Roman" w:hAnsi="Times New Roman"/>
          <w:sz w:val="28"/>
          <w:szCs w:val="28"/>
        </w:rPr>
        <w:t xml:space="preserve">, высота (Н) - </w:t>
      </w:r>
      <w:smartTag w:uri="urn:schemas-microsoft-com:office:smarttags" w:element="metricconverter">
        <w:smartTagPr>
          <w:attr w:name="ProductID" w:val="3,6 кг"/>
        </w:smartTagPr>
        <w:r w:rsidRPr="00F17E06">
          <w:rPr>
            <w:rFonts w:ascii="Times New Roman" w:hAnsi="Times New Roman"/>
            <w:sz w:val="28"/>
            <w:szCs w:val="28"/>
          </w:rPr>
          <w:t>300 мм</w:t>
        </w:r>
      </w:smartTag>
      <w:r w:rsidRPr="00F17E06">
        <w:rPr>
          <w:rFonts w:ascii="Times New Roman" w:hAnsi="Times New Roman"/>
          <w:sz w:val="28"/>
          <w:szCs w:val="28"/>
        </w:rPr>
        <w:t xml:space="preserve">, ширина (В) - </w:t>
      </w:r>
      <w:smartTag w:uri="urn:schemas-microsoft-com:office:smarttags" w:element="metricconverter">
        <w:smartTagPr>
          <w:attr w:name="ProductID" w:val="3,6 кг"/>
        </w:smartTagPr>
        <w:r w:rsidRPr="00F17E06">
          <w:rPr>
            <w:rFonts w:ascii="Times New Roman" w:hAnsi="Times New Roman"/>
            <w:sz w:val="28"/>
            <w:szCs w:val="28"/>
          </w:rPr>
          <w:t>150 мм</w:t>
        </w:r>
      </w:smartTag>
      <w:r w:rsidRPr="00F17E06">
        <w:rPr>
          <w:rFonts w:ascii="Times New Roman" w:hAnsi="Times New Roman"/>
          <w:sz w:val="28"/>
          <w:szCs w:val="28"/>
        </w:rPr>
        <w:t xml:space="preserve">. </w:t>
      </w:r>
    </w:p>
    <w:p w:rsidR="00EC799E" w:rsidRDefault="00EC799E" w:rsidP="00F17E06">
      <w:pPr>
        <w:spacing w:after="0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Предполагается выполнить на дорожках из сборных железобетонных плит около памятника И.С.Коневу:</w:t>
      </w:r>
    </w:p>
    <w:p w:rsidR="00EC799E" w:rsidRDefault="00EC799E" w:rsidP="00F17E0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разборка  старого бордюрного камня; </w:t>
      </w:r>
    </w:p>
    <w:p w:rsidR="00EC799E" w:rsidRDefault="00EC799E" w:rsidP="00F17E0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устройство нового из  сборного</w:t>
      </w:r>
      <w:r w:rsidRPr="00EE3C46">
        <w:rPr>
          <w:rFonts w:ascii="Times New Roman" w:hAnsi="Times New Roman"/>
          <w:sz w:val="28"/>
          <w:szCs w:val="28"/>
        </w:rPr>
        <w:t xml:space="preserve"> ж</w:t>
      </w:r>
      <w:r>
        <w:rPr>
          <w:rFonts w:ascii="Times New Roman" w:hAnsi="Times New Roman"/>
          <w:sz w:val="28"/>
          <w:szCs w:val="28"/>
        </w:rPr>
        <w:t>елезо</w:t>
      </w:r>
      <w:r w:rsidRPr="00EE3C46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етона длиной </w:t>
      </w:r>
      <w:smartTag w:uri="urn:schemas-microsoft-com:office:smarttags" w:element="metricconverter">
        <w:smartTagPr>
          <w:attr w:name="ProductID" w:val="3,6 кг"/>
        </w:smartTagPr>
        <w:r>
          <w:rPr>
            <w:rFonts w:ascii="Times New Roman" w:hAnsi="Times New Roman"/>
            <w:sz w:val="28"/>
            <w:szCs w:val="28"/>
          </w:rPr>
          <w:t>200 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EC799E" w:rsidRDefault="00EC799E" w:rsidP="00F17E06">
      <w:pPr>
        <w:spacing w:after="0" w:line="240" w:lineRule="auto"/>
        <w:ind w:firstLine="357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Ремонт памятника И.С.Коневу</w:t>
      </w:r>
    </w:p>
    <w:p w:rsidR="00EC799E" w:rsidRPr="00687D94" w:rsidRDefault="00EC799E" w:rsidP="00F17E06">
      <w:pPr>
        <w:pStyle w:val="NoSpacing"/>
        <w:rPr>
          <w:rFonts w:ascii="Times New Roman" w:hAnsi="Times New Roman"/>
          <w:sz w:val="28"/>
          <w:szCs w:val="28"/>
        </w:rPr>
      </w:pPr>
      <w:r w:rsidRPr="00687D94">
        <w:rPr>
          <w:rFonts w:ascii="Times New Roman" w:hAnsi="Times New Roman"/>
          <w:sz w:val="28"/>
          <w:szCs w:val="28"/>
        </w:rPr>
        <w:t>Предполагается выполнение следующих видов работ:</w:t>
      </w:r>
    </w:p>
    <w:p w:rsidR="00EC799E" w:rsidRDefault="00EC799E" w:rsidP="00F17E06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очистка поверхности щётками;</w:t>
      </w:r>
    </w:p>
    <w:p w:rsidR="00EC799E" w:rsidRDefault="00EC799E" w:rsidP="00F17E06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шлифовка поверхности постамента;</w:t>
      </w:r>
    </w:p>
    <w:p w:rsidR="00EC799E" w:rsidRDefault="00EC799E" w:rsidP="00F17E06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окраска масляными составами.</w:t>
      </w:r>
    </w:p>
    <w:p w:rsidR="00EC799E" w:rsidRDefault="00EC799E" w:rsidP="00372B79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E908F6">
        <w:rPr>
          <w:rFonts w:ascii="Times New Roman" w:hAnsi="Times New Roman"/>
          <w:sz w:val="28"/>
          <w:szCs w:val="28"/>
        </w:rPr>
        <w:t xml:space="preserve">Выполнение работ на танцплощадке: </w:t>
      </w:r>
    </w:p>
    <w:p w:rsidR="00EC799E" w:rsidRDefault="00EC799E" w:rsidP="00E90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обшивка стен вагонкой, покраска;</w:t>
      </w:r>
      <w:r w:rsidRPr="00E908F6">
        <w:rPr>
          <w:rFonts w:ascii="Times New Roman" w:hAnsi="Times New Roman"/>
          <w:sz w:val="28"/>
          <w:szCs w:val="28"/>
        </w:rPr>
        <w:t xml:space="preserve"> </w:t>
      </w:r>
    </w:p>
    <w:p w:rsidR="00EC799E" w:rsidRDefault="00EC799E" w:rsidP="00E90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908F6">
        <w:rPr>
          <w:rFonts w:ascii="Times New Roman" w:hAnsi="Times New Roman"/>
          <w:sz w:val="28"/>
          <w:szCs w:val="28"/>
        </w:rPr>
        <w:t>установка дверного блока</w:t>
      </w:r>
      <w:r>
        <w:rPr>
          <w:rFonts w:ascii="Times New Roman" w:hAnsi="Times New Roman"/>
          <w:sz w:val="28"/>
          <w:szCs w:val="28"/>
        </w:rPr>
        <w:t>;</w:t>
      </w:r>
    </w:p>
    <w:p w:rsidR="00EC799E" w:rsidRDefault="00EC799E" w:rsidP="00E90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обшивка фронтона профлистом;</w:t>
      </w:r>
    </w:p>
    <w:p w:rsidR="00EC799E" w:rsidRDefault="00EC799E" w:rsidP="008559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908F6">
        <w:rPr>
          <w:rFonts w:ascii="Times New Roman" w:hAnsi="Times New Roman"/>
          <w:sz w:val="28"/>
          <w:szCs w:val="28"/>
        </w:rPr>
        <w:t>детали обрамления кровли.</w:t>
      </w:r>
    </w:p>
    <w:p w:rsidR="00EC799E" w:rsidRDefault="00EC799E" w:rsidP="00372B79">
      <w:pPr>
        <w:pStyle w:val="ListParagraph"/>
        <w:numPr>
          <w:ilvl w:val="0"/>
          <w:numId w:val="11"/>
        </w:numPr>
        <w:spacing w:after="0" w:line="240" w:lineRule="auto"/>
        <w:ind w:left="0" w:firstLine="360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Спортивные тренажеры:</w:t>
      </w:r>
    </w:p>
    <w:p w:rsidR="00EC799E" w:rsidRPr="00561D68" w:rsidRDefault="00EC799E" w:rsidP="00372B79">
      <w:pPr>
        <w:pStyle w:val="ListParagraph"/>
        <w:spacing w:after="0" w:line="240" w:lineRule="auto"/>
        <w:ind w:left="0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561D68">
        <w:rPr>
          <w:rFonts w:ascii="Times New Roman" w:hAnsi="Times New Roman"/>
          <w:bCs/>
          <w:sz w:val="28"/>
          <w:szCs w:val="28"/>
        </w:rPr>
        <w:t xml:space="preserve">Уличный тренажер "БРУСЬЯ" </w:t>
      </w:r>
    </w:p>
    <w:p w:rsidR="00EC799E" w:rsidRDefault="00EC799E" w:rsidP="00041A73">
      <w:pPr>
        <w:pStyle w:val="NormalWeb"/>
        <w:spacing w:before="0" w:beforeAutospacing="0"/>
      </w:pPr>
      <w:r w:rsidRPr="00B80649">
        <w:rPr>
          <w:noProof/>
        </w:rPr>
        <w:pict>
          <v:shape id="Рисунок 4" o:spid="_x0000_i1031" type="#_x0000_t75" style="width:108pt;height:156pt;visibility:visible">
            <v:imagedata r:id="rId12" o:title=""/>
          </v:shape>
        </w:pict>
      </w:r>
    </w:p>
    <w:p w:rsidR="00EC799E" w:rsidRPr="00372B79" w:rsidRDefault="00EC799E" w:rsidP="00372B79">
      <w:pPr>
        <w:pStyle w:val="NormalWeb"/>
        <w:spacing w:before="0" w:beforeAutospacing="0" w:after="0" w:afterAutospacing="0"/>
        <w:ind w:firstLine="360"/>
        <w:rPr>
          <w:sz w:val="28"/>
          <w:szCs w:val="28"/>
        </w:rPr>
      </w:pPr>
      <w:r w:rsidRPr="00372B79">
        <w:rPr>
          <w:sz w:val="28"/>
          <w:szCs w:val="28"/>
        </w:rPr>
        <w:t xml:space="preserve">Тренажер растягивает грудные мышцы и повышает эластичность мышц плечевого пояса. Габариты: 1400х650х1500 мм. </w:t>
      </w:r>
      <w:r w:rsidRPr="00372B79">
        <w:rPr>
          <w:b/>
          <w:bCs/>
          <w:sz w:val="28"/>
          <w:szCs w:val="28"/>
        </w:rPr>
        <w:t>Работающие мышцы:</w:t>
      </w:r>
      <w:r w:rsidRPr="00372B79">
        <w:rPr>
          <w:sz w:val="28"/>
          <w:szCs w:val="28"/>
        </w:rPr>
        <w:t xml:space="preserve"> этот тренажер развивает главным образом грудные мышцы, дельтовидные мышцы и трицепсы. </w:t>
      </w:r>
      <w:r w:rsidRPr="00372B79">
        <w:rPr>
          <w:b/>
          <w:bCs/>
          <w:sz w:val="28"/>
          <w:szCs w:val="28"/>
        </w:rPr>
        <w:t xml:space="preserve">Опираясь на рукоятки: </w:t>
      </w:r>
      <w:r w:rsidRPr="00372B79">
        <w:rPr>
          <w:sz w:val="28"/>
          <w:szCs w:val="28"/>
        </w:rPr>
        <w:br/>
        <w:t>– отжать рукоятки и по окончании движения сделать выдох;</w:t>
      </w:r>
      <w:r w:rsidRPr="00372B79">
        <w:rPr>
          <w:sz w:val="28"/>
          <w:szCs w:val="28"/>
        </w:rPr>
        <w:br/>
        <w:t>– сделать вдох и, согнув руки в локтях, опуститься вниз.</w:t>
      </w:r>
    </w:p>
    <w:p w:rsidR="00EC799E" w:rsidRDefault="00EC799E" w:rsidP="00372B79">
      <w:pPr>
        <w:pStyle w:val="Heading2"/>
        <w:spacing w:before="0" w:beforeAutospacing="0"/>
        <w:ind w:firstLine="360"/>
        <w:rPr>
          <w:b w:val="0"/>
          <w:sz w:val="28"/>
          <w:szCs w:val="28"/>
        </w:rPr>
      </w:pPr>
      <w:r w:rsidRPr="00561D68">
        <w:rPr>
          <w:b w:val="0"/>
          <w:sz w:val="28"/>
          <w:szCs w:val="28"/>
        </w:rPr>
        <w:t xml:space="preserve">Уличный тренажер "ШАГОВЫЙ" </w:t>
      </w:r>
    </w:p>
    <w:p w:rsidR="00EC799E" w:rsidRDefault="00EC799E" w:rsidP="00041A73">
      <w:pPr>
        <w:pStyle w:val="NormalWeb"/>
        <w:spacing w:before="0" w:beforeAutospacing="0"/>
      </w:pPr>
      <w:r w:rsidRPr="00D71EC1">
        <w:rPr>
          <w:noProof/>
          <w:sz w:val="28"/>
          <w:szCs w:val="28"/>
        </w:rPr>
        <w:pict>
          <v:shape id="Рисунок 7" o:spid="_x0000_i1032" type="#_x0000_t75" style="width:95.25pt;height:126pt;visibility:visible">
            <v:imagedata r:id="rId13" o:title=""/>
          </v:shape>
        </w:pict>
      </w:r>
    </w:p>
    <w:p w:rsidR="00EC799E" w:rsidRPr="00372B79" w:rsidRDefault="00EC799E" w:rsidP="00372B79">
      <w:pPr>
        <w:pStyle w:val="NormalWeb"/>
        <w:spacing w:before="0" w:beforeAutospacing="0" w:after="0" w:afterAutospacing="0"/>
        <w:ind w:firstLine="360"/>
        <w:rPr>
          <w:sz w:val="28"/>
          <w:szCs w:val="28"/>
        </w:rPr>
      </w:pPr>
      <w:r w:rsidRPr="00372B79">
        <w:rPr>
          <w:sz w:val="28"/>
          <w:szCs w:val="28"/>
        </w:rPr>
        <w:t>При использовании тренажера применятся принцип естественной нагрузки на опорно-двигательный аппарат занимающегося. Габариты: 760х1320х1200 мм.</w:t>
      </w:r>
    </w:p>
    <w:p w:rsidR="00EC799E" w:rsidRPr="00372B79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372B79">
        <w:rPr>
          <w:rFonts w:ascii="Times New Roman" w:hAnsi="Times New Roman"/>
          <w:sz w:val="28"/>
          <w:szCs w:val="28"/>
        </w:rPr>
        <w:t>Это позволяет успешно применять его в реабилитационном периоде больных с нарушениями опорнодвигательного аппарата и сердечнососудистой системы.</w:t>
      </w:r>
    </w:p>
    <w:p w:rsidR="00EC799E" w:rsidRPr="00372B79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372B79">
        <w:rPr>
          <w:rFonts w:ascii="Times New Roman" w:hAnsi="Times New Roman"/>
          <w:b/>
          <w:bCs/>
          <w:sz w:val="28"/>
          <w:szCs w:val="28"/>
        </w:rPr>
        <w:t>Работающие мышцы:</w:t>
      </w:r>
      <w:r w:rsidRPr="00372B79">
        <w:rPr>
          <w:rFonts w:ascii="Times New Roman" w:hAnsi="Times New Roman"/>
          <w:sz w:val="28"/>
          <w:szCs w:val="28"/>
        </w:rPr>
        <w:t xml:space="preserve"> Этот тренажер включает в работу мышцы и суставно-связочный аппарат нижних конечностей, имеет аэробную направленность. Стоя на тренажере, держась за рукоятки, выполняем шаговые движения ногами.</w:t>
      </w:r>
    </w:p>
    <w:p w:rsidR="00EC799E" w:rsidRPr="00561D68" w:rsidRDefault="00EC799E" w:rsidP="00372B79">
      <w:pPr>
        <w:pStyle w:val="Heading2"/>
        <w:spacing w:before="0" w:beforeAutospacing="0"/>
        <w:ind w:firstLine="360"/>
        <w:rPr>
          <w:b w:val="0"/>
          <w:sz w:val="28"/>
          <w:szCs w:val="28"/>
        </w:rPr>
      </w:pPr>
      <w:r w:rsidRPr="00561D68">
        <w:rPr>
          <w:b w:val="0"/>
          <w:sz w:val="28"/>
          <w:szCs w:val="28"/>
        </w:rPr>
        <w:t>Уличный тренажер "ВЕРХНЯЯ ТЯГА"</w:t>
      </w:r>
    </w:p>
    <w:p w:rsidR="00EC799E" w:rsidRDefault="00EC799E" w:rsidP="00041A73">
      <w:pPr>
        <w:pStyle w:val="Heading2"/>
        <w:spacing w:before="0" w:beforeAutospacing="0" w:after="0" w:afterAutospacing="0"/>
        <w:rPr>
          <w:b w:val="0"/>
          <w:sz w:val="24"/>
          <w:szCs w:val="24"/>
        </w:rPr>
      </w:pPr>
      <w:r w:rsidRPr="00D71EC1">
        <w:rPr>
          <w:noProof/>
          <w:sz w:val="24"/>
          <w:szCs w:val="24"/>
        </w:rPr>
        <w:pict>
          <v:shape id="Рисунок 10" o:spid="_x0000_i1033" type="#_x0000_t75" style="width:98.25pt;height:144.75pt;visibility:visible">
            <v:imagedata r:id="rId14" o:title=""/>
          </v:shape>
        </w:pict>
      </w:r>
    </w:p>
    <w:p w:rsidR="00EC799E" w:rsidRPr="00372B79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372B79">
        <w:rPr>
          <w:rFonts w:ascii="Times New Roman" w:hAnsi="Times New Roman"/>
          <w:sz w:val="28"/>
          <w:szCs w:val="28"/>
        </w:rPr>
        <w:t>Тренажер способствует увеличению мышечной массы спины и рук, что формирует спортивную фигуру. Габариты: 1115х780х1850 мм.</w:t>
      </w:r>
    </w:p>
    <w:p w:rsidR="00EC799E" w:rsidRPr="00372B79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372B79">
        <w:rPr>
          <w:rFonts w:ascii="Times New Roman" w:hAnsi="Times New Roman"/>
          <w:b/>
          <w:bCs/>
          <w:sz w:val="28"/>
          <w:szCs w:val="28"/>
        </w:rPr>
        <w:t>Работающие мышцы:</w:t>
      </w:r>
      <w:r w:rsidRPr="00372B79">
        <w:rPr>
          <w:rFonts w:ascii="Times New Roman" w:hAnsi="Times New Roman"/>
          <w:sz w:val="28"/>
          <w:szCs w:val="28"/>
        </w:rPr>
        <w:t xml:space="preserve"> Этот тренажер задействует широчайшую мышцу спины, большую круглую мышцу, задние части дельтовидных мышц, бицепсы, плечелучевые и в конце движения, при сведении лопаток друг с другом, трапециевидные мышцы</w:t>
      </w:r>
    </w:p>
    <w:p w:rsidR="00EC799E" w:rsidRPr="00372B79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372B79">
        <w:rPr>
          <w:rFonts w:ascii="Times New Roman" w:hAnsi="Times New Roman"/>
          <w:b/>
          <w:bCs/>
          <w:sz w:val="28"/>
          <w:szCs w:val="28"/>
        </w:rPr>
        <w:t>Использование:</w:t>
      </w:r>
      <w:r w:rsidRPr="00372B79">
        <w:rPr>
          <w:rFonts w:ascii="Times New Roman" w:hAnsi="Times New Roman"/>
          <w:sz w:val="28"/>
          <w:szCs w:val="28"/>
        </w:rPr>
        <w:t xml:space="preserve"> Сесть на тренажер. Взяв рукоятки:</w:t>
      </w:r>
      <w:r w:rsidRPr="00372B79">
        <w:rPr>
          <w:rFonts w:ascii="Times New Roman" w:hAnsi="Times New Roman"/>
          <w:sz w:val="28"/>
          <w:szCs w:val="28"/>
        </w:rPr>
        <w:br/>
        <w:t>– сделать вдох и потянуть рукоятки к верхней части груди, заводя локти назад;</w:t>
      </w:r>
      <w:r w:rsidRPr="00372B79">
        <w:rPr>
          <w:rFonts w:ascii="Times New Roman" w:hAnsi="Times New Roman"/>
          <w:sz w:val="28"/>
          <w:szCs w:val="28"/>
        </w:rPr>
        <w:br/>
        <w:t>– сделать выдох по окончании движения, медленно вернуться в исходное положение.</w:t>
      </w:r>
    </w:p>
    <w:p w:rsidR="00EC799E" w:rsidRPr="00561D68" w:rsidRDefault="00EC799E" w:rsidP="00372B79">
      <w:pPr>
        <w:pStyle w:val="Heading2"/>
        <w:spacing w:before="0" w:beforeAutospacing="0"/>
        <w:ind w:firstLine="360"/>
        <w:rPr>
          <w:b w:val="0"/>
          <w:sz w:val="28"/>
          <w:szCs w:val="28"/>
        </w:rPr>
      </w:pPr>
      <w:r w:rsidRPr="00561D68">
        <w:rPr>
          <w:b w:val="0"/>
          <w:sz w:val="28"/>
          <w:szCs w:val="28"/>
        </w:rPr>
        <w:t xml:space="preserve">Уличный тренажер "ЭЛЛИПТИЧЕСКИЙ" </w:t>
      </w:r>
    </w:p>
    <w:p w:rsidR="00EC799E" w:rsidRDefault="00EC799E" w:rsidP="00041A73">
      <w:pPr>
        <w:pStyle w:val="NormalWeb"/>
        <w:spacing w:before="0" w:beforeAutospacing="0"/>
      </w:pPr>
      <w:r w:rsidRPr="00D71EC1">
        <w:rPr>
          <w:noProof/>
          <w:sz w:val="28"/>
          <w:szCs w:val="28"/>
        </w:rPr>
        <w:pict>
          <v:shape id="Рисунок 13" o:spid="_x0000_i1034" type="#_x0000_t75" style="width:99pt;height:131.25pt;visibility:visible">
            <v:imagedata r:id="rId15" o:title=""/>
          </v:shape>
        </w:pict>
      </w:r>
    </w:p>
    <w:p w:rsidR="00EC799E" w:rsidRPr="00372B79" w:rsidRDefault="00EC799E" w:rsidP="00372B79">
      <w:pPr>
        <w:pStyle w:val="NormalWeb"/>
        <w:spacing w:before="0" w:beforeAutospacing="0" w:after="0" w:afterAutospacing="0"/>
        <w:ind w:firstLine="360"/>
        <w:rPr>
          <w:sz w:val="28"/>
          <w:szCs w:val="28"/>
        </w:rPr>
      </w:pPr>
      <w:r w:rsidRPr="00372B79">
        <w:rPr>
          <w:sz w:val="28"/>
          <w:szCs w:val="28"/>
        </w:rPr>
        <w:t>Тренажер используется для тренировки сердечнососудистой системы и увеличения выносливости. Габариты: 1485х727х1635 мм</w:t>
      </w:r>
      <w:r>
        <w:rPr>
          <w:sz w:val="28"/>
          <w:szCs w:val="28"/>
        </w:rPr>
        <w:t>.</w:t>
      </w:r>
    </w:p>
    <w:p w:rsidR="00EC799E" w:rsidRPr="00372B79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372B79">
        <w:rPr>
          <w:rFonts w:ascii="Times New Roman" w:hAnsi="Times New Roman"/>
          <w:b/>
          <w:bCs/>
          <w:sz w:val="28"/>
          <w:szCs w:val="28"/>
        </w:rPr>
        <w:t>Работающие мышцы:</w:t>
      </w:r>
      <w:r w:rsidRPr="00372B79">
        <w:rPr>
          <w:rFonts w:ascii="Times New Roman" w:hAnsi="Times New Roman"/>
          <w:sz w:val="28"/>
          <w:szCs w:val="28"/>
        </w:rPr>
        <w:t xml:space="preserve"> Этот тренажер включает в работу практически все мышцы тела и имеет аэробную направленность.</w:t>
      </w:r>
    </w:p>
    <w:p w:rsidR="00EC799E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372B79">
        <w:rPr>
          <w:rFonts w:ascii="Times New Roman" w:hAnsi="Times New Roman"/>
          <w:sz w:val="28"/>
          <w:szCs w:val="28"/>
        </w:rPr>
        <w:t>Стоя на тренажере, держась за рукоятки, выполняем шаговые движения ногами и руками.</w:t>
      </w:r>
    </w:p>
    <w:p w:rsidR="00EC799E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EC799E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EC799E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EC799E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EC799E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EC799E" w:rsidRPr="00372B79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EC799E" w:rsidRDefault="00EC799E" w:rsidP="00372B79">
      <w:pPr>
        <w:pStyle w:val="Heading2"/>
        <w:spacing w:before="0" w:beforeAutospacing="0"/>
        <w:ind w:firstLine="360"/>
        <w:rPr>
          <w:b w:val="0"/>
          <w:sz w:val="28"/>
          <w:szCs w:val="28"/>
        </w:rPr>
      </w:pPr>
      <w:r w:rsidRPr="00561D68">
        <w:rPr>
          <w:b w:val="0"/>
          <w:sz w:val="28"/>
          <w:szCs w:val="28"/>
        </w:rPr>
        <w:t xml:space="preserve">Уличный тренажер "ЖИМ К ГРУДИ" </w:t>
      </w:r>
    </w:p>
    <w:p w:rsidR="00EC799E" w:rsidRDefault="00EC799E" w:rsidP="00041A73">
      <w:pPr>
        <w:pStyle w:val="NormalWeb"/>
        <w:spacing w:before="0" w:beforeAutospacing="0"/>
      </w:pPr>
      <w:r w:rsidRPr="00D71EC1">
        <w:rPr>
          <w:noProof/>
          <w:sz w:val="28"/>
          <w:szCs w:val="28"/>
        </w:rPr>
        <w:pict>
          <v:shape id="Рисунок 16" o:spid="_x0000_i1035" type="#_x0000_t75" style="width:117pt;height:143.25pt;visibility:visible">
            <v:imagedata r:id="rId16" o:title=""/>
          </v:shape>
        </w:pict>
      </w:r>
    </w:p>
    <w:p w:rsidR="00EC799E" w:rsidRPr="00372B79" w:rsidRDefault="00EC799E" w:rsidP="00372B79">
      <w:pPr>
        <w:pStyle w:val="NormalWeb"/>
        <w:spacing w:before="0" w:beforeAutospacing="0" w:after="0" w:afterAutospacing="0"/>
        <w:ind w:firstLine="360"/>
        <w:rPr>
          <w:sz w:val="28"/>
          <w:szCs w:val="28"/>
        </w:rPr>
      </w:pPr>
      <w:r w:rsidRPr="00372B79">
        <w:rPr>
          <w:sz w:val="28"/>
          <w:szCs w:val="28"/>
        </w:rPr>
        <w:t>Тренажер позволяет сделать основной акцент на мышцах спины и требует намного меньше усилий для сохранения правильного положения тела.  Габариты: 1050х780х1265 мм</w:t>
      </w:r>
    </w:p>
    <w:p w:rsidR="00EC799E" w:rsidRPr="00372B79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372B79">
        <w:rPr>
          <w:rFonts w:ascii="Times New Roman" w:hAnsi="Times New Roman"/>
          <w:sz w:val="28"/>
          <w:szCs w:val="28"/>
        </w:rPr>
        <w:t>За счет специальной опоры для живота торс удерживается в правильном и безопасном положении и освобождает от работы мышцы спины и хребтовые мышцы.</w:t>
      </w:r>
    </w:p>
    <w:p w:rsidR="00EC799E" w:rsidRPr="00372B79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372B79">
        <w:rPr>
          <w:rFonts w:ascii="Times New Roman" w:hAnsi="Times New Roman"/>
          <w:b/>
          <w:bCs/>
          <w:sz w:val="28"/>
          <w:szCs w:val="28"/>
        </w:rPr>
        <w:t>Работающие мышцы:</w:t>
      </w:r>
      <w:r w:rsidRPr="00372B79">
        <w:rPr>
          <w:rFonts w:ascii="Times New Roman" w:hAnsi="Times New Roman"/>
          <w:sz w:val="28"/>
          <w:szCs w:val="28"/>
        </w:rPr>
        <w:t xml:space="preserve"> Этот тренажер задействует главным образом широчайшие мышцы спины, большую круглую мышцу, заднюю часть дельтовидной мышцы, сгибатели рук, а также трапециевидную и ромбовидную мышцы. Изменив положение ладоней хватом снизу, вы частично переносите нагрузку на бицепсы плеча и верхнюю часть трапециевидной мышцы.</w:t>
      </w:r>
    </w:p>
    <w:p w:rsidR="00EC799E" w:rsidRPr="00372B79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372B79">
        <w:rPr>
          <w:rFonts w:ascii="Times New Roman" w:hAnsi="Times New Roman"/>
          <w:b/>
          <w:bCs/>
          <w:sz w:val="28"/>
          <w:szCs w:val="28"/>
        </w:rPr>
        <w:t>Сидя на тренажере:</w:t>
      </w:r>
      <w:r w:rsidRPr="00372B79">
        <w:rPr>
          <w:rFonts w:ascii="Times New Roman" w:hAnsi="Times New Roman"/>
          <w:sz w:val="28"/>
          <w:szCs w:val="28"/>
        </w:rPr>
        <w:br/>
        <w:t>– сделать вдох, взяв рукоятки хватом сверху, подтянуть их к себе до уровня груди;</w:t>
      </w:r>
      <w:r w:rsidRPr="00372B79">
        <w:rPr>
          <w:rFonts w:ascii="Times New Roman" w:hAnsi="Times New Roman"/>
          <w:sz w:val="28"/>
          <w:szCs w:val="28"/>
        </w:rPr>
        <w:br/>
        <w:t>– по окончании движения сделать выдох, медленно возвращаясь в исходное положении.</w:t>
      </w:r>
    </w:p>
    <w:p w:rsidR="00EC799E" w:rsidRPr="00041A73" w:rsidRDefault="00EC799E" w:rsidP="00372B79">
      <w:pPr>
        <w:pStyle w:val="Heading2"/>
        <w:spacing w:before="0" w:beforeAutospacing="0"/>
        <w:ind w:firstLine="360"/>
        <w:rPr>
          <w:b w:val="0"/>
          <w:sz w:val="28"/>
          <w:szCs w:val="28"/>
        </w:rPr>
      </w:pPr>
      <w:r w:rsidRPr="00041A73">
        <w:rPr>
          <w:b w:val="0"/>
          <w:sz w:val="28"/>
          <w:szCs w:val="28"/>
        </w:rPr>
        <w:t>Уличный тренажер "ЖИМ НОГАМИ"</w:t>
      </w:r>
    </w:p>
    <w:p w:rsidR="00EC799E" w:rsidRDefault="00EC799E" w:rsidP="00041A73">
      <w:pPr>
        <w:pStyle w:val="NormalWeb"/>
        <w:spacing w:before="0" w:beforeAutospacing="0"/>
      </w:pPr>
      <w:r w:rsidRPr="00D71EC1">
        <w:rPr>
          <w:noProof/>
          <w:sz w:val="28"/>
          <w:szCs w:val="28"/>
        </w:rPr>
        <w:pict>
          <v:shape id="Рисунок 19" o:spid="_x0000_i1036" type="#_x0000_t75" style="width:107.25pt;height:143.25pt;visibility:visible">
            <v:imagedata r:id="rId17" o:title=""/>
          </v:shape>
        </w:pict>
      </w:r>
    </w:p>
    <w:p w:rsidR="00EC799E" w:rsidRPr="00372B79" w:rsidRDefault="00EC799E" w:rsidP="00372B79">
      <w:pPr>
        <w:pStyle w:val="NormalWeb"/>
        <w:spacing w:before="0" w:beforeAutospacing="0" w:after="0" w:afterAutospacing="0"/>
        <w:ind w:firstLine="360"/>
        <w:rPr>
          <w:sz w:val="28"/>
          <w:szCs w:val="28"/>
        </w:rPr>
      </w:pPr>
      <w:r w:rsidRPr="00372B79">
        <w:rPr>
          <w:sz w:val="28"/>
          <w:szCs w:val="28"/>
        </w:rPr>
        <w:t>Тренажер отлично укрепляет и развивает ноги. Габариты: 1317х550х1265 мм</w:t>
      </w:r>
    </w:p>
    <w:p w:rsidR="00EC799E" w:rsidRPr="00372B79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372B79">
        <w:rPr>
          <w:rFonts w:ascii="Times New Roman" w:hAnsi="Times New Roman"/>
          <w:b/>
          <w:bCs/>
          <w:sz w:val="28"/>
          <w:szCs w:val="28"/>
        </w:rPr>
        <w:t>Работающие мышцы:</w:t>
      </w:r>
      <w:r w:rsidRPr="00372B79">
        <w:rPr>
          <w:rFonts w:ascii="Times New Roman" w:hAnsi="Times New Roman"/>
          <w:sz w:val="28"/>
          <w:szCs w:val="28"/>
        </w:rPr>
        <w:t xml:space="preserve"> Этот тренажер задействует четырехглавую мышцу бедра, мышцы ягодиц и седалищно-большеберцовые мышцы (задней поверхности бедра).</w:t>
      </w:r>
    </w:p>
    <w:p w:rsidR="00EC799E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372B79">
        <w:rPr>
          <w:rFonts w:ascii="Times New Roman" w:hAnsi="Times New Roman"/>
          <w:b/>
          <w:bCs/>
          <w:sz w:val="28"/>
          <w:szCs w:val="28"/>
        </w:rPr>
        <w:t>Сидя на тренажере:</w:t>
      </w:r>
      <w:r w:rsidRPr="00372B79">
        <w:rPr>
          <w:rFonts w:ascii="Times New Roman" w:hAnsi="Times New Roman"/>
          <w:sz w:val="28"/>
          <w:szCs w:val="28"/>
        </w:rPr>
        <w:br/>
        <w:t>– сделать вдох и выжать платформу ногами;</w:t>
      </w:r>
      <w:r w:rsidRPr="00372B79">
        <w:rPr>
          <w:rFonts w:ascii="Times New Roman" w:hAnsi="Times New Roman"/>
          <w:sz w:val="28"/>
          <w:szCs w:val="28"/>
        </w:rPr>
        <w:br/>
        <w:t>– по окончании движения сделать выдох, медленно возвращаясь в исходное положение, до угла в коленных суставах 90 градусов.</w:t>
      </w:r>
    </w:p>
    <w:p w:rsidR="00EC799E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EC799E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EC799E" w:rsidRPr="00372B79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EC799E" w:rsidRPr="00041A73" w:rsidRDefault="00EC799E" w:rsidP="00372B79">
      <w:pPr>
        <w:pStyle w:val="Heading2"/>
        <w:spacing w:before="0" w:beforeAutospacing="0"/>
        <w:ind w:firstLine="360"/>
        <w:rPr>
          <w:b w:val="0"/>
          <w:sz w:val="28"/>
          <w:szCs w:val="28"/>
        </w:rPr>
      </w:pPr>
      <w:r w:rsidRPr="00041A73">
        <w:rPr>
          <w:b w:val="0"/>
          <w:sz w:val="28"/>
          <w:szCs w:val="28"/>
        </w:rPr>
        <w:t xml:space="preserve">Уличный тренажер "ГРЕБЛЯ" </w:t>
      </w:r>
    </w:p>
    <w:p w:rsidR="00EC799E" w:rsidRDefault="00EC799E" w:rsidP="00041A73">
      <w:pPr>
        <w:pStyle w:val="NormalWeb"/>
        <w:spacing w:before="0" w:beforeAutospacing="0"/>
      </w:pPr>
      <w:r w:rsidRPr="00D71EC1">
        <w:rPr>
          <w:noProof/>
          <w:sz w:val="28"/>
          <w:szCs w:val="28"/>
        </w:rPr>
        <w:pict>
          <v:shape id="Рисунок 22" o:spid="_x0000_i1037" type="#_x0000_t75" style="width:114.75pt;height:98.25pt;visibility:visible">
            <v:imagedata r:id="rId18" o:title=""/>
          </v:shape>
        </w:pict>
      </w:r>
    </w:p>
    <w:p w:rsidR="00EC799E" w:rsidRPr="00372B79" w:rsidRDefault="00EC799E" w:rsidP="00372B79">
      <w:pPr>
        <w:pStyle w:val="NormalWeb"/>
        <w:spacing w:before="0" w:beforeAutospacing="0" w:after="0" w:afterAutospacing="0"/>
        <w:ind w:firstLine="360"/>
        <w:rPr>
          <w:sz w:val="28"/>
          <w:szCs w:val="28"/>
        </w:rPr>
      </w:pPr>
      <w:r w:rsidRPr="00372B79">
        <w:rPr>
          <w:sz w:val="28"/>
          <w:szCs w:val="28"/>
        </w:rPr>
        <w:t>Этот тренажер способствует увеличению мышечной массы спины и рук, что формирует спортивную фигуру и способствует профилактике заболеваний позвоночника.</w:t>
      </w:r>
    </w:p>
    <w:p w:rsidR="00EC799E" w:rsidRPr="00372B79" w:rsidRDefault="00EC799E" w:rsidP="00041A7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2B79">
        <w:rPr>
          <w:rFonts w:ascii="Times New Roman" w:hAnsi="Times New Roman"/>
          <w:sz w:val="28"/>
          <w:szCs w:val="28"/>
        </w:rPr>
        <w:t>Габариты: 1240х790х1020 мм</w:t>
      </w:r>
    </w:p>
    <w:p w:rsidR="00EC799E" w:rsidRPr="00372B79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372B79">
        <w:rPr>
          <w:rFonts w:ascii="Times New Roman" w:hAnsi="Times New Roman"/>
          <w:b/>
          <w:bCs/>
          <w:sz w:val="28"/>
          <w:szCs w:val="28"/>
        </w:rPr>
        <w:t>Работающие мышцы:</w:t>
      </w:r>
      <w:r w:rsidRPr="00372B79">
        <w:rPr>
          <w:rFonts w:ascii="Times New Roman" w:hAnsi="Times New Roman"/>
          <w:sz w:val="28"/>
          <w:szCs w:val="28"/>
        </w:rPr>
        <w:t xml:space="preserve"> Этот тренажер задействует широчайшую мышцу спины, большую круглую мышцу, задние части дельтовидных мыщц, бицепсы, плечелучевые и в конце движения, при сведении лопаток друг с другом, трапецевидные и ромбовидные мышцы. В момент выпрямления туловища вовлекаются также мышцы – разгибатели позвоночника. В момент наклона растягиваются все мышцы спины.</w:t>
      </w:r>
    </w:p>
    <w:p w:rsidR="00EC799E" w:rsidRPr="00372B79" w:rsidRDefault="00EC799E" w:rsidP="00372B79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372B79">
        <w:rPr>
          <w:rFonts w:ascii="Times New Roman" w:hAnsi="Times New Roman"/>
          <w:sz w:val="28"/>
          <w:szCs w:val="28"/>
        </w:rPr>
        <w:t>Использование: Сесть на тренежер, ноги постаить на опоры, слегка согнув. Взяв рукоятки блока:</w:t>
      </w:r>
      <w:r w:rsidRPr="00372B79">
        <w:rPr>
          <w:rFonts w:ascii="Times New Roman" w:hAnsi="Times New Roman"/>
          <w:sz w:val="28"/>
          <w:szCs w:val="28"/>
        </w:rPr>
        <w:br/>
        <w:t>- сделать вдох и потянуть рукоятки нижнего блока к себе (до уровня грудной клетки), по возможности максимально продвинуть логти назад параллельно полу до сведения лопаток;</w:t>
      </w:r>
      <w:r w:rsidRPr="00372B79">
        <w:rPr>
          <w:rFonts w:ascii="Times New Roman" w:hAnsi="Times New Roman"/>
          <w:sz w:val="28"/>
          <w:szCs w:val="28"/>
        </w:rPr>
        <w:br/>
        <w:t>- по окончании движения сделать выдох, медленно возвращаясь в исходное положение.</w:t>
      </w:r>
    </w:p>
    <w:p w:rsidR="00EC799E" w:rsidRPr="00D56BBE" w:rsidRDefault="00EC799E" w:rsidP="00542831">
      <w:pPr>
        <w:pStyle w:val="Heading2"/>
        <w:numPr>
          <w:ilvl w:val="0"/>
          <w:numId w:val="11"/>
        </w:numPr>
        <w:spacing w:before="0" w:beforeAutospacing="0" w:after="0" w:afterAutospacing="0"/>
        <w:rPr>
          <w:b w:val="0"/>
          <w:sz w:val="28"/>
          <w:szCs w:val="28"/>
        </w:rPr>
      </w:pPr>
      <w:r w:rsidRPr="00D56BBE">
        <w:rPr>
          <w:b w:val="0"/>
          <w:sz w:val="28"/>
          <w:szCs w:val="28"/>
        </w:rPr>
        <w:t>Садово-парковый светильник ArteLampBerlin A1017PA-3BN</w:t>
      </w:r>
    </w:p>
    <w:p w:rsidR="00EC799E" w:rsidRDefault="00EC799E" w:rsidP="00542831">
      <w:pPr>
        <w:pStyle w:val="ListParagraph"/>
        <w:spacing w:after="0" w:line="240" w:lineRule="auto"/>
        <w:ind w:left="360"/>
        <w:rPr>
          <w:rFonts w:ascii="Times New Roman" w:hAnsi="Times New Roman"/>
          <w:noProof/>
          <w:sz w:val="24"/>
          <w:szCs w:val="24"/>
        </w:rPr>
      </w:pPr>
      <w:r w:rsidRPr="00D71EC1">
        <w:rPr>
          <w:rFonts w:ascii="Times New Roman" w:hAnsi="Times New Roman"/>
          <w:noProof/>
          <w:sz w:val="24"/>
          <w:szCs w:val="24"/>
        </w:rPr>
        <w:pict>
          <v:shape id="Рисунок 25" o:spid="_x0000_i1038" type="#_x0000_t75" style="width:195pt;height:324pt;visibility:visible">
            <v:imagedata r:id="rId19" o:title=""/>
          </v:shape>
        </w:pict>
      </w:r>
    </w:p>
    <w:p w:rsidR="00EC799E" w:rsidRDefault="00EC799E" w:rsidP="00542831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EC799E" w:rsidRPr="00542831" w:rsidRDefault="00EC799E" w:rsidP="00645609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42831">
        <w:rPr>
          <w:rFonts w:ascii="Times New Roman" w:hAnsi="Times New Roman"/>
          <w:sz w:val="28"/>
          <w:szCs w:val="28"/>
        </w:rPr>
        <w:t>Плитка «Волна ПТ.В.22,5.11,5.7»</w:t>
      </w:r>
    </w:p>
    <w:p w:rsidR="00EC799E" w:rsidRDefault="00EC799E" w:rsidP="00561D68">
      <w:pPr>
        <w:pStyle w:val="ListParagraph"/>
        <w:spacing w:after="0"/>
        <w:rPr>
          <w:noProof/>
        </w:rPr>
      </w:pPr>
    </w:p>
    <w:p w:rsidR="00EC799E" w:rsidRDefault="00EC799E" w:rsidP="00645609">
      <w:pPr>
        <w:rPr>
          <w:rFonts w:ascii="Times New Roman" w:hAnsi="Times New Roman"/>
          <w:sz w:val="24"/>
          <w:szCs w:val="24"/>
        </w:rPr>
      </w:pPr>
      <w:r>
        <w:rPr>
          <w:noProof/>
        </w:rPr>
        <w:t xml:space="preserve">            </w:t>
      </w:r>
      <w:r w:rsidRPr="00B80649">
        <w:rPr>
          <w:noProof/>
        </w:rPr>
        <w:pict>
          <v:shape id="Рисунок 39" o:spid="_x0000_i1039" type="#_x0000_t75" style="width:2in;height:133.5pt;visibility:visible">
            <v:imagedata r:id="rId20" o:title=""/>
          </v:shape>
        </w:pict>
      </w:r>
    </w:p>
    <w:p w:rsidR="00EC799E" w:rsidRPr="00542831" w:rsidRDefault="00EC799E" w:rsidP="00645609">
      <w:pPr>
        <w:spacing w:after="0"/>
        <w:rPr>
          <w:rFonts w:ascii="Times New Roman" w:hAnsi="Times New Roman"/>
          <w:sz w:val="28"/>
          <w:szCs w:val="28"/>
        </w:rPr>
      </w:pPr>
      <w:r w:rsidRPr="00542831">
        <w:rPr>
          <w:rFonts w:ascii="Times New Roman" w:hAnsi="Times New Roman"/>
          <w:sz w:val="28"/>
          <w:szCs w:val="28"/>
        </w:rPr>
        <w:t xml:space="preserve">Класс (марка) по прочности на сжатие B25 </w:t>
      </w:r>
    </w:p>
    <w:p w:rsidR="00EC799E" w:rsidRPr="00542831" w:rsidRDefault="00EC799E" w:rsidP="00645609">
      <w:pPr>
        <w:spacing w:after="0"/>
        <w:rPr>
          <w:rFonts w:ascii="Times New Roman" w:hAnsi="Times New Roman"/>
          <w:sz w:val="28"/>
          <w:szCs w:val="28"/>
        </w:rPr>
      </w:pPr>
      <w:r w:rsidRPr="00542831">
        <w:rPr>
          <w:rFonts w:ascii="Times New Roman" w:hAnsi="Times New Roman"/>
          <w:sz w:val="28"/>
          <w:szCs w:val="28"/>
        </w:rPr>
        <w:t xml:space="preserve">Количество плиток в м2 39 шт. </w:t>
      </w:r>
    </w:p>
    <w:p w:rsidR="00EC799E" w:rsidRPr="00542831" w:rsidRDefault="00EC799E" w:rsidP="00645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831">
        <w:rPr>
          <w:rFonts w:ascii="Times New Roman" w:hAnsi="Times New Roman"/>
          <w:sz w:val="28"/>
          <w:szCs w:val="28"/>
        </w:rPr>
        <w:t xml:space="preserve">Цвет Серый, Красный, Зеленый, Синий, Желтый, Черный, Коричневый </w:t>
      </w:r>
    </w:p>
    <w:p w:rsidR="00EC799E" w:rsidRPr="00542831" w:rsidRDefault="00EC799E" w:rsidP="00645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831">
        <w:rPr>
          <w:rFonts w:ascii="Times New Roman" w:hAnsi="Times New Roman"/>
          <w:sz w:val="28"/>
          <w:szCs w:val="28"/>
        </w:rPr>
        <w:t>Истираемость 0,7г/см2</w:t>
      </w:r>
    </w:p>
    <w:p w:rsidR="00EC799E" w:rsidRPr="00542831" w:rsidRDefault="00EC799E" w:rsidP="00645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831">
        <w:rPr>
          <w:rFonts w:ascii="Times New Roman" w:hAnsi="Times New Roman"/>
          <w:sz w:val="28"/>
          <w:szCs w:val="28"/>
        </w:rPr>
        <w:t xml:space="preserve">Морозостойкость не менее 200 циклов </w:t>
      </w:r>
    </w:p>
    <w:p w:rsidR="00EC799E" w:rsidRPr="00542831" w:rsidRDefault="00EC799E" w:rsidP="00645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831">
        <w:rPr>
          <w:rFonts w:ascii="Times New Roman" w:hAnsi="Times New Roman"/>
          <w:sz w:val="28"/>
          <w:szCs w:val="28"/>
        </w:rPr>
        <w:t xml:space="preserve">Размеры (ДхШхВ) 225 х 112,5 х 70 мм </w:t>
      </w:r>
    </w:p>
    <w:p w:rsidR="00EC799E" w:rsidRPr="00542831" w:rsidRDefault="00EC799E" w:rsidP="00645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831">
        <w:rPr>
          <w:rFonts w:ascii="Times New Roman" w:hAnsi="Times New Roman"/>
          <w:sz w:val="28"/>
          <w:szCs w:val="28"/>
        </w:rPr>
        <w:t xml:space="preserve">Водопоглощение 6% </w:t>
      </w:r>
    </w:p>
    <w:p w:rsidR="00EC799E" w:rsidRPr="00542831" w:rsidRDefault="00EC799E" w:rsidP="00645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831">
        <w:rPr>
          <w:rFonts w:ascii="Times New Roman" w:hAnsi="Times New Roman"/>
          <w:sz w:val="28"/>
          <w:szCs w:val="28"/>
        </w:rPr>
        <w:t xml:space="preserve">Вес 3,6 кг </w:t>
      </w:r>
    </w:p>
    <w:p w:rsidR="00EC799E" w:rsidRPr="00542831" w:rsidRDefault="00EC799E" w:rsidP="00D56BBE">
      <w:pPr>
        <w:spacing w:after="0"/>
        <w:rPr>
          <w:rFonts w:ascii="Times New Roman" w:hAnsi="Times New Roman"/>
          <w:sz w:val="28"/>
          <w:szCs w:val="28"/>
        </w:rPr>
      </w:pPr>
      <w:r w:rsidRPr="00542831">
        <w:rPr>
          <w:rFonts w:ascii="Times New Roman" w:hAnsi="Times New Roman"/>
          <w:sz w:val="28"/>
          <w:szCs w:val="28"/>
        </w:rPr>
        <w:t>Цена 480 / 550 / 690 руб./кв. м</w:t>
      </w:r>
    </w:p>
    <w:p w:rsidR="00EC799E" w:rsidRPr="00542831" w:rsidRDefault="00EC799E" w:rsidP="00A32C7B">
      <w:pPr>
        <w:pStyle w:val="ListParagraph"/>
        <w:numPr>
          <w:ilvl w:val="0"/>
          <w:numId w:val="11"/>
        </w:numPr>
        <w:tabs>
          <w:tab w:val="left" w:pos="2242"/>
        </w:tabs>
        <w:rPr>
          <w:rFonts w:ascii="Times New Roman" w:hAnsi="Times New Roman"/>
          <w:sz w:val="28"/>
          <w:szCs w:val="28"/>
        </w:rPr>
      </w:pPr>
      <w:r w:rsidRPr="00542831">
        <w:rPr>
          <w:rFonts w:ascii="Times New Roman" w:hAnsi="Times New Roman"/>
          <w:sz w:val="28"/>
          <w:szCs w:val="28"/>
        </w:rPr>
        <w:t>Ограждение парка со стороны улицы Советской, со стороны</w:t>
      </w:r>
      <w:r>
        <w:rPr>
          <w:rFonts w:ascii="Times New Roman" w:hAnsi="Times New Roman"/>
          <w:sz w:val="28"/>
          <w:szCs w:val="28"/>
        </w:rPr>
        <w:t xml:space="preserve"> площади и с улица Банковской, в</w:t>
      </w:r>
      <w:r w:rsidRPr="00542831">
        <w:rPr>
          <w:rFonts w:ascii="Times New Roman" w:hAnsi="Times New Roman"/>
          <w:sz w:val="28"/>
          <w:szCs w:val="28"/>
        </w:rPr>
        <w:t>ходная группа.</w:t>
      </w:r>
    </w:p>
    <w:p w:rsidR="00EC799E" w:rsidRPr="00A32C7B" w:rsidRDefault="00EC799E" w:rsidP="00A32C7B">
      <w:pPr>
        <w:tabs>
          <w:tab w:val="left" w:pos="2445"/>
        </w:tabs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rect id="Rectangle 147" o:spid="_x0000_s1114" style="position:absolute;left:0;text-align:left;margin-left:-34.95pt;margin-top:19.9pt;width:40.05pt;height:157.7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">
            <v:textbox style="layout-flow:vertical;mso-layout-flow-alt:bottom-to-top">
              <w:txbxContent>
                <w:p w:rsidR="00EC799E" w:rsidRDefault="00EC799E" w:rsidP="004A531A">
                  <w:pPr>
                    <w:jc w:val="center"/>
                  </w:pPr>
                  <w:r>
                    <w:t>1200</w:t>
                  </w:r>
                </w:p>
              </w:txbxContent>
            </v:textbox>
          </v:rect>
        </w:pict>
      </w:r>
      <w:r w:rsidRPr="00B80649">
        <w:rPr>
          <w:noProof/>
        </w:rPr>
        <w:pict>
          <v:shape id="_x0000_i1040" type="#_x0000_t75" alt="http://zavod-kovka.ru/uploads/product/224/615x468.jpg" style="width:461.25pt;height:192pt;visibility:visible">
            <v:imagedata r:id="rId21" o:title=""/>
          </v:shape>
        </w:pict>
      </w:r>
    </w:p>
    <w:sectPr w:rsidR="00EC799E" w:rsidRPr="00A32C7B" w:rsidSect="00F17E0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04864"/>
    <w:multiLevelType w:val="hybridMultilevel"/>
    <w:tmpl w:val="B942CB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AF43DC2"/>
    <w:multiLevelType w:val="multilevel"/>
    <w:tmpl w:val="F210F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423AEB"/>
    <w:multiLevelType w:val="hybridMultilevel"/>
    <w:tmpl w:val="2870A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F30F6"/>
    <w:multiLevelType w:val="hybridMultilevel"/>
    <w:tmpl w:val="00DA0B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3406EDF"/>
    <w:multiLevelType w:val="hybridMultilevel"/>
    <w:tmpl w:val="67CA3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C657E5"/>
    <w:multiLevelType w:val="multilevel"/>
    <w:tmpl w:val="D1B6B8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3A02492"/>
    <w:multiLevelType w:val="hybridMultilevel"/>
    <w:tmpl w:val="4B020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740DE8"/>
    <w:multiLevelType w:val="hybridMultilevel"/>
    <w:tmpl w:val="4F58493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E87134"/>
    <w:multiLevelType w:val="hybridMultilevel"/>
    <w:tmpl w:val="5944228C"/>
    <w:lvl w:ilvl="0" w:tplc="9A42554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6E072FF"/>
    <w:multiLevelType w:val="hybridMultilevel"/>
    <w:tmpl w:val="D07CBA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F0D11D8"/>
    <w:multiLevelType w:val="hybridMultilevel"/>
    <w:tmpl w:val="0CF0916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6420212"/>
    <w:multiLevelType w:val="hybridMultilevel"/>
    <w:tmpl w:val="F800C4BA"/>
    <w:lvl w:ilvl="0" w:tplc="CE621A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11"/>
  </w:num>
  <w:num w:numId="6">
    <w:abstractNumId w:val="9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0F71"/>
    <w:rsid w:val="000106BA"/>
    <w:rsid w:val="000262BF"/>
    <w:rsid w:val="00034F64"/>
    <w:rsid w:val="00041A73"/>
    <w:rsid w:val="000759FB"/>
    <w:rsid w:val="00082476"/>
    <w:rsid w:val="000A31DD"/>
    <w:rsid w:val="000C54A7"/>
    <w:rsid w:val="000F5BCE"/>
    <w:rsid w:val="000F79A8"/>
    <w:rsid w:val="001055A5"/>
    <w:rsid w:val="0016526D"/>
    <w:rsid w:val="0018397C"/>
    <w:rsid w:val="001F4E35"/>
    <w:rsid w:val="00204D9C"/>
    <w:rsid w:val="00210D9B"/>
    <w:rsid w:val="00253BD3"/>
    <w:rsid w:val="00272D1D"/>
    <w:rsid w:val="002B27E4"/>
    <w:rsid w:val="002B3040"/>
    <w:rsid w:val="003119DC"/>
    <w:rsid w:val="003203F9"/>
    <w:rsid w:val="0035516A"/>
    <w:rsid w:val="00372B79"/>
    <w:rsid w:val="00381D3E"/>
    <w:rsid w:val="00390667"/>
    <w:rsid w:val="004232ED"/>
    <w:rsid w:val="004A531A"/>
    <w:rsid w:val="004B467D"/>
    <w:rsid w:val="004E1330"/>
    <w:rsid w:val="00516F6F"/>
    <w:rsid w:val="005300B5"/>
    <w:rsid w:val="00534E75"/>
    <w:rsid w:val="00537E58"/>
    <w:rsid w:val="00542831"/>
    <w:rsid w:val="00543DCF"/>
    <w:rsid w:val="00561D68"/>
    <w:rsid w:val="005663C5"/>
    <w:rsid w:val="005952E8"/>
    <w:rsid w:val="005A1A89"/>
    <w:rsid w:val="005B4821"/>
    <w:rsid w:val="005C266A"/>
    <w:rsid w:val="005E5BFF"/>
    <w:rsid w:val="006022E4"/>
    <w:rsid w:val="00616D6A"/>
    <w:rsid w:val="006200B0"/>
    <w:rsid w:val="00637BF2"/>
    <w:rsid w:val="00645609"/>
    <w:rsid w:val="00662FF4"/>
    <w:rsid w:val="00675F5C"/>
    <w:rsid w:val="00687D94"/>
    <w:rsid w:val="006C29BF"/>
    <w:rsid w:val="0070747B"/>
    <w:rsid w:val="007077E4"/>
    <w:rsid w:val="00715A61"/>
    <w:rsid w:val="00743855"/>
    <w:rsid w:val="007937DE"/>
    <w:rsid w:val="007A4892"/>
    <w:rsid w:val="007E7282"/>
    <w:rsid w:val="00814F4C"/>
    <w:rsid w:val="00815E05"/>
    <w:rsid w:val="00855934"/>
    <w:rsid w:val="00876C2B"/>
    <w:rsid w:val="0092203B"/>
    <w:rsid w:val="009334FC"/>
    <w:rsid w:val="009412E5"/>
    <w:rsid w:val="0096124F"/>
    <w:rsid w:val="00980CD4"/>
    <w:rsid w:val="009854F9"/>
    <w:rsid w:val="00992FEB"/>
    <w:rsid w:val="009B1E6A"/>
    <w:rsid w:val="009C1606"/>
    <w:rsid w:val="009F2774"/>
    <w:rsid w:val="00A15782"/>
    <w:rsid w:val="00A32C7B"/>
    <w:rsid w:val="00A63CCC"/>
    <w:rsid w:val="00A81E6A"/>
    <w:rsid w:val="00A92328"/>
    <w:rsid w:val="00A951AE"/>
    <w:rsid w:val="00AA4611"/>
    <w:rsid w:val="00AC5656"/>
    <w:rsid w:val="00AD00AA"/>
    <w:rsid w:val="00B01D21"/>
    <w:rsid w:val="00B235EE"/>
    <w:rsid w:val="00B55CC9"/>
    <w:rsid w:val="00B80649"/>
    <w:rsid w:val="00B93850"/>
    <w:rsid w:val="00BD0F71"/>
    <w:rsid w:val="00BD4228"/>
    <w:rsid w:val="00BD74A9"/>
    <w:rsid w:val="00C01239"/>
    <w:rsid w:val="00C07F6E"/>
    <w:rsid w:val="00C72357"/>
    <w:rsid w:val="00C76F35"/>
    <w:rsid w:val="00CC0083"/>
    <w:rsid w:val="00CE0C00"/>
    <w:rsid w:val="00D05A51"/>
    <w:rsid w:val="00D10B96"/>
    <w:rsid w:val="00D111D8"/>
    <w:rsid w:val="00D25DB0"/>
    <w:rsid w:val="00D37A17"/>
    <w:rsid w:val="00D42A1B"/>
    <w:rsid w:val="00D46426"/>
    <w:rsid w:val="00D508D6"/>
    <w:rsid w:val="00D56BBE"/>
    <w:rsid w:val="00D71EC1"/>
    <w:rsid w:val="00DB11E1"/>
    <w:rsid w:val="00DE2567"/>
    <w:rsid w:val="00DF5C17"/>
    <w:rsid w:val="00E36CF4"/>
    <w:rsid w:val="00E77A41"/>
    <w:rsid w:val="00E908F6"/>
    <w:rsid w:val="00EC799E"/>
    <w:rsid w:val="00ED4BEF"/>
    <w:rsid w:val="00EE3C46"/>
    <w:rsid w:val="00EF715D"/>
    <w:rsid w:val="00F17E06"/>
    <w:rsid w:val="00F225B2"/>
    <w:rsid w:val="00F2745B"/>
    <w:rsid w:val="00F42D08"/>
    <w:rsid w:val="00F6385C"/>
    <w:rsid w:val="00F6587F"/>
    <w:rsid w:val="00FB66D7"/>
    <w:rsid w:val="00FE3613"/>
    <w:rsid w:val="00FE4C07"/>
    <w:rsid w:val="00FF6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1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3F9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9"/>
    <w:qFormat/>
    <w:rsid w:val="00561D68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45609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61D68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45609"/>
    <w:rPr>
      <w:rFonts w:ascii="Cambria" w:hAnsi="Cambria" w:cs="Times New Roman"/>
      <w:b/>
      <w:bCs/>
      <w:i/>
      <w:i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rsid w:val="000A3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31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43855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A32C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A32C7B"/>
    <w:rPr>
      <w:rFonts w:cs="Times New Roman"/>
      <w:b/>
      <w:bCs/>
    </w:rPr>
  </w:style>
  <w:style w:type="character" w:customStyle="1" w:styleId="techname">
    <w:name w:val="techname"/>
    <w:basedOn w:val="DefaultParagraphFont"/>
    <w:uiPriority w:val="99"/>
    <w:rsid w:val="001F4E35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D42A1B"/>
    <w:rPr>
      <w:rFonts w:cs="Times New Roman"/>
      <w:color w:val="0000FF"/>
      <w:u w:val="single"/>
    </w:rPr>
  </w:style>
  <w:style w:type="character" w:customStyle="1" w:styleId="more">
    <w:name w:val="more"/>
    <w:basedOn w:val="DefaultParagraphFont"/>
    <w:uiPriority w:val="99"/>
    <w:rsid w:val="00561D68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041A73"/>
    <w:rPr>
      <w:rFonts w:cs="Times New Roman"/>
      <w:i/>
      <w:iCs/>
    </w:rPr>
  </w:style>
  <w:style w:type="character" w:customStyle="1" w:styleId="heading">
    <w:name w:val="heading"/>
    <w:basedOn w:val="DefaultParagraphFont"/>
    <w:uiPriority w:val="99"/>
    <w:rsid w:val="00645609"/>
    <w:rPr>
      <w:rFonts w:cs="Times New Roman"/>
    </w:rPr>
  </w:style>
  <w:style w:type="character" w:customStyle="1" w:styleId="content">
    <w:name w:val="content"/>
    <w:basedOn w:val="DefaultParagraphFont"/>
    <w:uiPriority w:val="99"/>
    <w:rsid w:val="00645609"/>
    <w:rPr>
      <w:rFonts w:cs="Times New Roman"/>
    </w:rPr>
  </w:style>
  <w:style w:type="paragraph" w:styleId="NoSpacing">
    <w:name w:val="No Spacing"/>
    <w:uiPriority w:val="99"/>
    <w:qFormat/>
    <w:rsid w:val="00687D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057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7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05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05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05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1423</TotalTime>
  <Pages>11</Pages>
  <Words>1361</Words>
  <Characters>7764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OKS</cp:lastModifiedBy>
  <cp:revision>13</cp:revision>
  <cp:lastPrinted>2018-03-20T06:01:00Z</cp:lastPrinted>
  <dcterms:created xsi:type="dcterms:W3CDTF">2018-02-07T07:57:00Z</dcterms:created>
  <dcterms:modified xsi:type="dcterms:W3CDTF">2018-04-04T08:30:00Z</dcterms:modified>
</cp:coreProperties>
</file>